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35A2" w14:textId="127F8610"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47BB1D2B"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47BB1D2B"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89DF8A4"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F58899E"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0EB64C5B" w14:textId="77777777" w:rsidR="00AA5C57" w:rsidRDefault="00AA5C57" w:rsidP="00AA5C57">
                            <w:pPr>
                              <w:pStyle w:val="BodyText"/>
                              <w:spacing w:before="58" w:line="249" w:lineRule="auto"/>
                              <w:ind w:left="130" w:firstLine="0"/>
                              <w:rPr>
                                <w:sz w:val="20"/>
                                <w:szCs w:val="20"/>
                              </w:rPr>
                            </w:pPr>
                            <w:r>
                              <w:rPr>
                                <w:sz w:val="20"/>
                                <w:szCs w:val="20"/>
                              </w:rPr>
                              <w:t>End of term assessment: Listening, Reading &amp; Writing</w:t>
                            </w:r>
                          </w:p>
                          <w:p w14:paraId="029BE86C" w14:textId="77777777" w:rsidR="00AA5C57" w:rsidRDefault="00AA5C57" w:rsidP="00AA5C57">
                            <w:pPr>
                              <w:pStyle w:val="BodyText"/>
                              <w:spacing w:before="58" w:line="249" w:lineRule="auto"/>
                              <w:ind w:left="130" w:firstLine="0"/>
                              <w:rPr>
                                <w:sz w:val="20"/>
                                <w:szCs w:val="20"/>
                              </w:rPr>
                            </w:pPr>
                          </w:p>
                          <w:p w14:paraId="323034E7" w14:textId="77777777" w:rsidR="00AA5C57" w:rsidRPr="00AE1964" w:rsidRDefault="00AA5C57" w:rsidP="00AA5C57">
                            <w:pPr>
                              <w:pStyle w:val="BodyText"/>
                              <w:spacing w:before="58" w:line="249" w:lineRule="auto"/>
                              <w:ind w:left="130" w:firstLine="0"/>
                              <w:rPr>
                                <w:sz w:val="20"/>
                                <w:szCs w:val="20"/>
                              </w:rPr>
                            </w:pPr>
                            <w:r>
                              <w:rPr>
                                <w:sz w:val="20"/>
                                <w:szCs w:val="20"/>
                              </w:rPr>
                              <w:t>Weekly homework on Seneca</w:t>
                            </w:r>
                          </w:p>
                          <w:p w14:paraId="7E6A4833" w14:textId="77777777" w:rsidR="00AA5C57" w:rsidRDefault="00AA5C57" w:rsidP="00AA5C57">
                            <w:pPr>
                              <w:pStyle w:val="BodyText"/>
                              <w:spacing w:before="58" w:line="249" w:lineRule="auto"/>
                              <w:ind w:left="130" w:firstLine="0"/>
                              <w:rPr>
                                <w:sz w:val="20"/>
                                <w:szCs w:val="20"/>
                              </w:rPr>
                            </w:pPr>
                          </w:p>
                          <w:p w14:paraId="4E60CBE8" w14:textId="77777777" w:rsidR="00AA5C57" w:rsidRPr="00AE1964" w:rsidRDefault="00AA5C57" w:rsidP="00AA5C57">
                            <w:pPr>
                              <w:pStyle w:val="BodyText"/>
                              <w:spacing w:before="58" w:line="249" w:lineRule="auto"/>
                              <w:ind w:left="130" w:firstLine="0"/>
                              <w:rPr>
                                <w:sz w:val="20"/>
                                <w:szCs w:val="20"/>
                              </w:rPr>
                            </w:pPr>
                            <w:r>
                              <w:rPr>
                                <w:sz w:val="20"/>
                                <w:szCs w:val="20"/>
                              </w:rPr>
                              <w:t>Fortnightly extended writing</w:t>
                            </w:r>
                          </w:p>
                          <w:p w14:paraId="52A4244D" w14:textId="04E6361B" w:rsidR="006941E6" w:rsidRPr="00963235" w:rsidRDefault="006941E6" w:rsidP="00AA5C57">
                            <w:pPr>
                              <w:pStyle w:val="BodyText"/>
                              <w:spacing w:before="58" w:line="249" w:lineRule="auto"/>
                              <w:ind w:left="130" w:right="204"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689DF8A4"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F58899E"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0EB64C5B" w14:textId="77777777" w:rsidR="00AA5C57" w:rsidRDefault="00AA5C57" w:rsidP="00AA5C57">
                      <w:pPr>
                        <w:pStyle w:val="BodyText"/>
                        <w:spacing w:before="58" w:line="249" w:lineRule="auto"/>
                        <w:ind w:left="130" w:firstLine="0"/>
                        <w:rPr>
                          <w:sz w:val="20"/>
                          <w:szCs w:val="20"/>
                        </w:rPr>
                      </w:pPr>
                      <w:r>
                        <w:rPr>
                          <w:sz w:val="20"/>
                          <w:szCs w:val="20"/>
                        </w:rPr>
                        <w:t>End of term assessment: Listening, Reading &amp; Writing</w:t>
                      </w:r>
                    </w:p>
                    <w:p w14:paraId="029BE86C" w14:textId="77777777" w:rsidR="00AA5C57" w:rsidRDefault="00AA5C57" w:rsidP="00AA5C57">
                      <w:pPr>
                        <w:pStyle w:val="BodyText"/>
                        <w:spacing w:before="58" w:line="249" w:lineRule="auto"/>
                        <w:ind w:left="130" w:firstLine="0"/>
                        <w:rPr>
                          <w:sz w:val="20"/>
                          <w:szCs w:val="20"/>
                        </w:rPr>
                      </w:pPr>
                    </w:p>
                    <w:p w14:paraId="323034E7" w14:textId="77777777" w:rsidR="00AA5C57" w:rsidRPr="00AE1964" w:rsidRDefault="00AA5C57" w:rsidP="00AA5C57">
                      <w:pPr>
                        <w:pStyle w:val="BodyText"/>
                        <w:spacing w:before="58" w:line="249" w:lineRule="auto"/>
                        <w:ind w:left="130" w:firstLine="0"/>
                        <w:rPr>
                          <w:sz w:val="20"/>
                          <w:szCs w:val="20"/>
                        </w:rPr>
                      </w:pPr>
                      <w:r>
                        <w:rPr>
                          <w:sz w:val="20"/>
                          <w:szCs w:val="20"/>
                        </w:rPr>
                        <w:t>Weekly homework on Seneca</w:t>
                      </w:r>
                    </w:p>
                    <w:p w14:paraId="7E6A4833" w14:textId="77777777" w:rsidR="00AA5C57" w:rsidRDefault="00AA5C57" w:rsidP="00AA5C57">
                      <w:pPr>
                        <w:pStyle w:val="BodyText"/>
                        <w:spacing w:before="58" w:line="249" w:lineRule="auto"/>
                        <w:ind w:left="130" w:firstLine="0"/>
                        <w:rPr>
                          <w:sz w:val="20"/>
                          <w:szCs w:val="20"/>
                        </w:rPr>
                      </w:pPr>
                    </w:p>
                    <w:p w14:paraId="4E60CBE8" w14:textId="77777777" w:rsidR="00AA5C57" w:rsidRPr="00AE1964" w:rsidRDefault="00AA5C57" w:rsidP="00AA5C57">
                      <w:pPr>
                        <w:pStyle w:val="BodyText"/>
                        <w:spacing w:before="58" w:line="249" w:lineRule="auto"/>
                        <w:ind w:left="130" w:firstLine="0"/>
                        <w:rPr>
                          <w:sz w:val="20"/>
                          <w:szCs w:val="20"/>
                        </w:rPr>
                      </w:pPr>
                      <w:r>
                        <w:rPr>
                          <w:sz w:val="20"/>
                          <w:szCs w:val="20"/>
                        </w:rPr>
                        <w:t>Fortnightly extended writing</w:t>
                      </w:r>
                    </w:p>
                    <w:p w14:paraId="52A4244D" w14:textId="04E6361B" w:rsidR="006941E6" w:rsidRPr="00963235" w:rsidRDefault="006941E6" w:rsidP="00AA5C57">
                      <w:pPr>
                        <w:pStyle w:val="BodyText"/>
                        <w:spacing w:before="58" w:line="249" w:lineRule="auto"/>
                        <w:ind w:left="130" w:right="204"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F05FA0B"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F05FA0B"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462AFE6"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902E838"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1748CE17" w14:textId="77777777" w:rsidR="00AA5C57" w:rsidRDefault="00AA5C57" w:rsidP="00AA5C57">
                            <w:pPr>
                              <w:pStyle w:val="BodyText"/>
                              <w:spacing w:before="58" w:line="249" w:lineRule="auto"/>
                              <w:ind w:left="130" w:firstLine="0"/>
                              <w:rPr>
                                <w:sz w:val="20"/>
                                <w:szCs w:val="20"/>
                              </w:rPr>
                            </w:pPr>
                            <w:r>
                              <w:rPr>
                                <w:sz w:val="20"/>
                                <w:szCs w:val="20"/>
                              </w:rPr>
                              <w:t>End of term assessment: Listening, Reading &amp; Writing</w:t>
                            </w:r>
                          </w:p>
                          <w:p w14:paraId="5F170CFD" w14:textId="77777777" w:rsidR="00AA5C57" w:rsidRDefault="00AA5C57" w:rsidP="00AA5C57">
                            <w:pPr>
                              <w:pStyle w:val="BodyText"/>
                              <w:spacing w:before="58" w:line="249" w:lineRule="auto"/>
                              <w:ind w:left="130" w:firstLine="0"/>
                              <w:rPr>
                                <w:sz w:val="20"/>
                                <w:szCs w:val="20"/>
                              </w:rPr>
                            </w:pPr>
                          </w:p>
                          <w:p w14:paraId="125A2E70" w14:textId="77777777" w:rsidR="00AA5C57" w:rsidRPr="00AE1964" w:rsidRDefault="00AA5C57" w:rsidP="00AA5C57">
                            <w:pPr>
                              <w:pStyle w:val="BodyText"/>
                              <w:spacing w:before="58" w:line="249" w:lineRule="auto"/>
                              <w:ind w:left="130" w:firstLine="0"/>
                              <w:rPr>
                                <w:sz w:val="20"/>
                                <w:szCs w:val="20"/>
                              </w:rPr>
                            </w:pPr>
                            <w:r>
                              <w:rPr>
                                <w:sz w:val="20"/>
                                <w:szCs w:val="20"/>
                              </w:rPr>
                              <w:t>Weekly homework on Seneca</w:t>
                            </w:r>
                          </w:p>
                          <w:p w14:paraId="28B44113" w14:textId="77777777" w:rsidR="00AA5C57" w:rsidRDefault="00AA5C57" w:rsidP="00AA5C57">
                            <w:pPr>
                              <w:pStyle w:val="BodyText"/>
                              <w:spacing w:before="58" w:line="249" w:lineRule="auto"/>
                              <w:ind w:left="130" w:firstLine="0"/>
                              <w:rPr>
                                <w:sz w:val="20"/>
                                <w:szCs w:val="20"/>
                              </w:rPr>
                            </w:pPr>
                          </w:p>
                          <w:p w14:paraId="26314D32" w14:textId="77777777" w:rsidR="00AA5C57" w:rsidRPr="00AE1964" w:rsidRDefault="00AA5C57" w:rsidP="00AA5C57">
                            <w:pPr>
                              <w:pStyle w:val="BodyText"/>
                              <w:spacing w:before="58" w:line="249" w:lineRule="auto"/>
                              <w:ind w:left="130" w:firstLine="0"/>
                              <w:rPr>
                                <w:sz w:val="20"/>
                                <w:szCs w:val="20"/>
                              </w:rPr>
                            </w:pPr>
                            <w:r>
                              <w:rPr>
                                <w:sz w:val="20"/>
                                <w:szCs w:val="20"/>
                              </w:rPr>
                              <w:t>Fortnightly extended writing</w:t>
                            </w:r>
                          </w:p>
                          <w:p w14:paraId="1F9361C5" w14:textId="4D858B96" w:rsidR="00E65045" w:rsidRPr="00190600" w:rsidRDefault="00E65045" w:rsidP="00AA5C57">
                            <w:pPr>
                              <w:pStyle w:val="BodyText"/>
                              <w:spacing w:before="58" w:line="249" w:lineRule="auto"/>
                              <w:ind w:left="96" w:right="198" w:firstLine="12"/>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4462AFE6"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902E838"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1748CE17" w14:textId="77777777" w:rsidR="00AA5C57" w:rsidRDefault="00AA5C57" w:rsidP="00AA5C57">
                      <w:pPr>
                        <w:pStyle w:val="BodyText"/>
                        <w:spacing w:before="58" w:line="249" w:lineRule="auto"/>
                        <w:ind w:left="130" w:firstLine="0"/>
                        <w:rPr>
                          <w:sz w:val="20"/>
                          <w:szCs w:val="20"/>
                        </w:rPr>
                      </w:pPr>
                      <w:r>
                        <w:rPr>
                          <w:sz w:val="20"/>
                          <w:szCs w:val="20"/>
                        </w:rPr>
                        <w:t>End of term assessment: Listening, Reading &amp; Writing</w:t>
                      </w:r>
                    </w:p>
                    <w:p w14:paraId="5F170CFD" w14:textId="77777777" w:rsidR="00AA5C57" w:rsidRDefault="00AA5C57" w:rsidP="00AA5C57">
                      <w:pPr>
                        <w:pStyle w:val="BodyText"/>
                        <w:spacing w:before="58" w:line="249" w:lineRule="auto"/>
                        <w:ind w:left="130" w:firstLine="0"/>
                        <w:rPr>
                          <w:sz w:val="20"/>
                          <w:szCs w:val="20"/>
                        </w:rPr>
                      </w:pPr>
                    </w:p>
                    <w:p w14:paraId="125A2E70" w14:textId="77777777" w:rsidR="00AA5C57" w:rsidRPr="00AE1964" w:rsidRDefault="00AA5C57" w:rsidP="00AA5C57">
                      <w:pPr>
                        <w:pStyle w:val="BodyText"/>
                        <w:spacing w:before="58" w:line="249" w:lineRule="auto"/>
                        <w:ind w:left="130" w:firstLine="0"/>
                        <w:rPr>
                          <w:sz w:val="20"/>
                          <w:szCs w:val="20"/>
                        </w:rPr>
                      </w:pPr>
                      <w:r>
                        <w:rPr>
                          <w:sz w:val="20"/>
                          <w:szCs w:val="20"/>
                        </w:rPr>
                        <w:t>Weekly homework on Seneca</w:t>
                      </w:r>
                    </w:p>
                    <w:p w14:paraId="28B44113" w14:textId="77777777" w:rsidR="00AA5C57" w:rsidRDefault="00AA5C57" w:rsidP="00AA5C57">
                      <w:pPr>
                        <w:pStyle w:val="BodyText"/>
                        <w:spacing w:before="58" w:line="249" w:lineRule="auto"/>
                        <w:ind w:left="130" w:firstLine="0"/>
                        <w:rPr>
                          <w:sz w:val="20"/>
                          <w:szCs w:val="20"/>
                        </w:rPr>
                      </w:pPr>
                    </w:p>
                    <w:p w14:paraId="26314D32" w14:textId="77777777" w:rsidR="00AA5C57" w:rsidRPr="00AE1964" w:rsidRDefault="00AA5C57" w:rsidP="00AA5C57">
                      <w:pPr>
                        <w:pStyle w:val="BodyText"/>
                        <w:spacing w:before="58" w:line="249" w:lineRule="auto"/>
                        <w:ind w:left="130" w:firstLine="0"/>
                        <w:rPr>
                          <w:sz w:val="20"/>
                          <w:szCs w:val="20"/>
                        </w:rPr>
                      </w:pPr>
                      <w:r>
                        <w:rPr>
                          <w:sz w:val="20"/>
                          <w:szCs w:val="20"/>
                        </w:rPr>
                        <w:t>Fortnightly extended writing</w:t>
                      </w:r>
                    </w:p>
                    <w:p w14:paraId="1F9361C5" w14:textId="4D858B96" w:rsidR="00E65045" w:rsidRPr="00190600" w:rsidRDefault="00E65045" w:rsidP="00AA5C57">
                      <w:pPr>
                        <w:pStyle w:val="BodyText"/>
                        <w:spacing w:before="58" w:line="249" w:lineRule="auto"/>
                        <w:ind w:left="96" w:right="198" w:firstLine="12"/>
                        <w:jc w:val="both"/>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91D93EA"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EC0500D"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591F447B" w14:textId="77777777" w:rsidR="00AA5C57" w:rsidRDefault="00AA5C57" w:rsidP="00AA5C57">
                            <w:pPr>
                              <w:pStyle w:val="BodyText"/>
                              <w:spacing w:before="58" w:line="249" w:lineRule="auto"/>
                              <w:ind w:left="130" w:firstLine="0"/>
                              <w:rPr>
                                <w:sz w:val="20"/>
                                <w:szCs w:val="20"/>
                              </w:rPr>
                            </w:pPr>
                            <w:r>
                              <w:rPr>
                                <w:sz w:val="20"/>
                                <w:szCs w:val="20"/>
                              </w:rPr>
                              <w:t xml:space="preserve">End of Year assessment: Listening, Reading &amp; Writing </w:t>
                            </w:r>
                          </w:p>
                          <w:p w14:paraId="1F93072A" w14:textId="77777777" w:rsidR="00AA5C57" w:rsidRDefault="00AA5C57" w:rsidP="00AA5C57">
                            <w:pPr>
                              <w:pStyle w:val="BodyText"/>
                              <w:spacing w:before="58" w:line="249" w:lineRule="auto"/>
                              <w:ind w:left="130" w:firstLine="0"/>
                              <w:rPr>
                                <w:sz w:val="20"/>
                                <w:szCs w:val="20"/>
                              </w:rPr>
                            </w:pPr>
                          </w:p>
                          <w:p w14:paraId="66869FFC" w14:textId="77777777" w:rsidR="00AA5C57" w:rsidRPr="00AE1964" w:rsidRDefault="00AA5C57" w:rsidP="00AA5C57">
                            <w:pPr>
                              <w:pStyle w:val="BodyText"/>
                              <w:spacing w:before="58" w:line="249" w:lineRule="auto"/>
                              <w:ind w:left="130" w:firstLine="0"/>
                              <w:rPr>
                                <w:sz w:val="20"/>
                                <w:szCs w:val="20"/>
                              </w:rPr>
                            </w:pPr>
                            <w:r>
                              <w:rPr>
                                <w:sz w:val="20"/>
                                <w:szCs w:val="20"/>
                              </w:rPr>
                              <w:t>Weekly homework on Seneca</w:t>
                            </w:r>
                          </w:p>
                          <w:p w14:paraId="55B47C8F" w14:textId="77777777" w:rsidR="00AA5C57" w:rsidRDefault="00AA5C57" w:rsidP="00AA5C57">
                            <w:pPr>
                              <w:pStyle w:val="BodyText"/>
                              <w:spacing w:before="58" w:line="249" w:lineRule="auto"/>
                              <w:ind w:left="130" w:firstLine="0"/>
                              <w:rPr>
                                <w:sz w:val="20"/>
                                <w:szCs w:val="20"/>
                              </w:rPr>
                            </w:pPr>
                          </w:p>
                          <w:p w14:paraId="081B5704" w14:textId="77777777" w:rsidR="00AA5C57" w:rsidRPr="00AE1964" w:rsidRDefault="00AA5C57" w:rsidP="00AA5C57">
                            <w:pPr>
                              <w:pStyle w:val="BodyText"/>
                              <w:spacing w:before="58" w:line="249" w:lineRule="auto"/>
                              <w:ind w:left="130" w:firstLine="0"/>
                              <w:rPr>
                                <w:sz w:val="20"/>
                                <w:szCs w:val="20"/>
                              </w:rPr>
                            </w:pPr>
                            <w:r>
                              <w:rPr>
                                <w:sz w:val="20"/>
                                <w:szCs w:val="20"/>
                              </w:rPr>
                              <w:t>Fortnightly extended writing</w:t>
                            </w:r>
                          </w:p>
                          <w:p w14:paraId="72CBC69B" w14:textId="2DF2DD44" w:rsidR="00152894" w:rsidRPr="00963235" w:rsidRDefault="00152894" w:rsidP="00AA5C57">
                            <w:pPr>
                              <w:pStyle w:val="BodyText"/>
                              <w:spacing w:before="58" w:line="249" w:lineRule="auto"/>
                              <w:ind w:left="13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91D93EA"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EC0500D"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591F447B" w14:textId="77777777" w:rsidR="00AA5C57" w:rsidRDefault="00AA5C57" w:rsidP="00AA5C57">
                      <w:pPr>
                        <w:pStyle w:val="BodyText"/>
                        <w:spacing w:before="58" w:line="249" w:lineRule="auto"/>
                        <w:ind w:left="130" w:firstLine="0"/>
                        <w:rPr>
                          <w:sz w:val="20"/>
                          <w:szCs w:val="20"/>
                        </w:rPr>
                      </w:pPr>
                      <w:r>
                        <w:rPr>
                          <w:sz w:val="20"/>
                          <w:szCs w:val="20"/>
                        </w:rPr>
                        <w:t xml:space="preserve">End of Year assessment: Listening, Reading &amp; Writing </w:t>
                      </w:r>
                    </w:p>
                    <w:p w14:paraId="1F93072A" w14:textId="77777777" w:rsidR="00AA5C57" w:rsidRDefault="00AA5C57" w:rsidP="00AA5C57">
                      <w:pPr>
                        <w:pStyle w:val="BodyText"/>
                        <w:spacing w:before="58" w:line="249" w:lineRule="auto"/>
                        <w:ind w:left="130" w:firstLine="0"/>
                        <w:rPr>
                          <w:sz w:val="20"/>
                          <w:szCs w:val="20"/>
                        </w:rPr>
                      </w:pPr>
                    </w:p>
                    <w:p w14:paraId="66869FFC" w14:textId="77777777" w:rsidR="00AA5C57" w:rsidRPr="00AE1964" w:rsidRDefault="00AA5C57" w:rsidP="00AA5C57">
                      <w:pPr>
                        <w:pStyle w:val="BodyText"/>
                        <w:spacing w:before="58" w:line="249" w:lineRule="auto"/>
                        <w:ind w:left="130" w:firstLine="0"/>
                        <w:rPr>
                          <w:sz w:val="20"/>
                          <w:szCs w:val="20"/>
                        </w:rPr>
                      </w:pPr>
                      <w:r>
                        <w:rPr>
                          <w:sz w:val="20"/>
                          <w:szCs w:val="20"/>
                        </w:rPr>
                        <w:t>Weekly homework on Seneca</w:t>
                      </w:r>
                    </w:p>
                    <w:p w14:paraId="55B47C8F" w14:textId="77777777" w:rsidR="00AA5C57" w:rsidRDefault="00AA5C57" w:rsidP="00AA5C57">
                      <w:pPr>
                        <w:pStyle w:val="BodyText"/>
                        <w:spacing w:before="58" w:line="249" w:lineRule="auto"/>
                        <w:ind w:left="130" w:firstLine="0"/>
                        <w:rPr>
                          <w:sz w:val="20"/>
                          <w:szCs w:val="20"/>
                        </w:rPr>
                      </w:pPr>
                    </w:p>
                    <w:p w14:paraId="081B5704" w14:textId="77777777" w:rsidR="00AA5C57" w:rsidRPr="00AE1964" w:rsidRDefault="00AA5C57" w:rsidP="00AA5C57">
                      <w:pPr>
                        <w:pStyle w:val="BodyText"/>
                        <w:spacing w:before="58" w:line="249" w:lineRule="auto"/>
                        <w:ind w:left="130" w:firstLine="0"/>
                        <w:rPr>
                          <w:sz w:val="20"/>
                          <w:szCs w:val="20"/>
                        </w:rPr>
                      </w:pPr>
                      <w:r>
                        <w:rPr>
                          <w:sz w:val="20"/>
                          <w:szCs w:val="20"/>
                        </w:rPr>
                        <w:t>Fortnightly extended writing</w:t>
                      </w:r>
                    </w:p>
                    <w:p w14:paraId="72CBC69B" w14:textId="2DF2DD44" w:rsidR="00152894" w:rsidRPr="00963235" w:rsidRDefault="00152894" w:rsidP="00AA5C57">
                      <w:pPr>
                        <w:pStyle w:val="BodyText"/>
                        <w:spacing w:before="58" w:line="249" w:lineRule="auto"/>
                        <w:ind w:left="130"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2293D80D"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2293D80D"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2B6B9D" w:rsidRPr="00963235">
        <w:rPr>
          <w:rFonts w:cstheme="minorHAnsi"/>
          <w:noProof/>
        </w:rPr>
        <mc:AlternateContent>
          <mc:Choice Requires="wps">
            <w:drawing>
              <wp:anchor distT="0" distB="0" distL="114300" distR="114300" simplePos="0" relativeHeight="251660300" behindDoc="0" locked="1" layoutInCell="1" allowOverlap="1" wp14:anchorId="4146C86A" wp14:editId="2A884131">
                <wp:simplePos x="0" y="0"/>
                <wp:positionH relativeFrom="page">
                  <wp:posOffset>3862070</wp:posOffset>
                </wp:positionH>
                <wp:positionV relativeFrom="page">
                  <wp:posOffset>9498330</wp:posOffset>
                </wp:positionV>
                <wp:extent cx="3479800" cy="1074420"/>
                <wp:effectExtent l="0" t="0" r="25400" b="11430"/>
                <wp:wrapNone/>
                <wp:docPr id="237353999" name="Text Box 237353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7980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9A27C53" w14:textId="77777777" w:rsidR="002B6B9D" w:rsidRPr="009E6C6D" w:rsidRDefault="002B6B9D" w:rsidP="002B6B9D">
                            <w:pPr>
                              <w:pStyle w:val="BodyText"/>
                              <w:spacing w:before="56" w:line="249" w:lineRule="auto"/>
                              <w:ind w:left="57" w:right="110" w:firstLine="0"/>
                              <w:jc w:val="both"/>
                              <w:rPr>
                                <w:b/>
                                <w:bCs/>
                              </w:rPr>
                            </w:pPr>
                            <w:r w:rsidRPr="009E6C6D">
                              <w:rPr>
                                <w:b/>
                                <w:bCs/>
                              </w:rPr>
                              <w:t>Homework:</w:t>
                            </w:r>
                          </w:p>
                          <w:p w14:paraId="79884CC6" w14:textId="77777777" w:rsidR="002B6B9D" w:rsidRPr="003D37A9" w:rsidRDefault="002B6B9D" w:rsidP="002B6B9D">
                            <w:pPr>
                              <w:pStyle w:val="BodyText"/>
                              <w:spacing w:before="56" w:line="249" w:lineRule="auto"/>
                              <w:ind w:left="57" w:right="110" w:firstLine="0"/>
                              <w:jc w:val="both"/>
                              <w:rPr>
                                <w:sz w:val="20"/>
                                <w:szCs w:val="20"/>
                              </w:rPr>
                            </w:pPr>
                            <w:r w:rsidRPr="003D37A9">
                              <w:rPr>
                                <w:sz w:val="20"/>
                                <w:szCs w:val="20"/>
                              </w:rPr>
                              <w:t xml:space="preserve">Homework will be given on a weekly basis through the online platform </w:t>
                            </w:r>
                            <w:r>
                              <w:rPr>
                                <w:sz w:val="20"/>
                                <w:szCs w:val="20"/>
                              </w:rPr>
                              <w:t>Seneca (</w:t>
                            </w:r>
                            <w:hyperlink r:id="rId10" w:history="1">
                              <w:r w:rsidRPr="003C6BF9">
                                <w:rPr>
                                  <w:rStyle w:val="Hyperlink"/>
                                  <w:sz w:val="20"/>
                                  <w:szCs w:val="20"/>
                                </w:rPr>
                                <w:t>www.senecalearning.com</w:t>
                              </w:r>
                            </w:hyperlink>
                            <w:r>
                              <w:rPr>
                                <w:sz w:val="20"/>
                                <w:szCs w:val="20"/>
                              </w:rPr>
                              <w:t xml:space="preserve">). </w:t>
                            </w:r>
                            <w:r w:rsidRPr="003D37A9">
                              <w:rPr>
                                <w:sz w:val="20"/>
                                <w:szCs w:val="20"/>
                              </w:rPr>
                              <w:t xml:space="preserve">Tasks on </w:t>
                            </w:r>
                            <w:r>
                              <w:rPr>
                                <w:sz w:val="20"/>
                                <w:szCs w:val="20"/>
                              </w:rPr>
                              <w:t>Seneca</w:t>
                            </w:r>
                            <w:r w:rsidRPr="003D37A9">
                              <w:rPr>
                                <w:sz w:val="20"/>
                                <w:szCs w:val="20"/>
                              </w:rPr>
                              <w:t xml:space="preserve"> will focus on developing students’ </w:t>
                            </w:r>
                            <w:r>
                              <w:rPr>
                                <w:sz w:val="20"/>
                                <w:szCs w:val="20"/>
                              </w:rPr>
                              <w:t>knowledge of Spanish across the key skills</w:t>
                            </w:r>
                            <w:r w:rsidRPr="003D37A9">
                              <w:rPr>
                                <w:sz w:val="20"/>
                                <w:szCs w:val="20"/>
                              </w:rPr>
                              <w:t xml:space="preserve"> and will relate to the </w:t>
                            </w:r>
                            <w:r>
                              <w:rPr>
                                <w:sz w:val="20"/>
                                <w:szCs w:val="20"/>
                              </w:rPr>
                              <w:t>units outlined above.</w:t>
                            </w:r>
                          </w:p>
                          <w:p w14:paraId="54690BBB" w14:textId="77777777" w:rsidR="002B6B9D" w:rsidRPr="00963235" w:rsidRDefault="002B6B9D" w:rsidP="00AA5C57">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6C86A" id="Text Box 237353999" o:spid="_x0000_s1032" type="#_x0000_t202" style="position:absolute;left:0;text-align:left;margin-left:304.1pt;margin-top:747.9pt;width:274pt;height:84.6pt;z-index:2516603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" filled="f" strokecolor="#006fc0" strokeweight="1.5pt">
                <v:path arrowok="t"/>
                <v:textbox inset="0,0,0,0">
                  <w:txbxContent>
                    <w:p w14:paraId="49A27C53" w14:textId="77777777" w:rsidR="002B6B9D" w:rsidRPr="009E6C6D" w:rsidRDefault="002B6B9D" w:rsidP="002B6B9D">
                      <w:pPr>
                        <w:pStyle w:val="BodyText"/>
                        <w:spacing w:before="56" w:line="249" w:lineRule="auto"/>
                        <w:ind w:left="57" w:right="110" w:firstLine="0"/>
                        <w:jc w:val="both"/>
                        <w:rPr>
                          <w:b/>
                          <w:bCs/>
                        </w:rPr>
                      </w:pPr>
                      <w:r w:rsidRPr="009E6C6D">
                        <w:rPr>
                          <w:b/>
                          <w:bCs/>
                        </w:rPr>
                        <w:t>Homework:</w:t>
                      </w:r>
                    </w:p>
                    <w:p w14:paraId="79884CC6" w14:textId="77777777" w:rsidR="002B6B9D" w:rsidRPr="003D37A9" w:rsidRDefault="002B6B9D" w:rsidP="002B6B9D">
                      <w:pPr>
                        <w:pStyle w:val="BodyText"/>
                        <w:spacing w:before="56" w:line="249" w:lineRule="auto"/>
                        <w:ind w:left="57" w:right="110" w:firstLine="0"/>
                        <w:jc w:val="both"/>
                        <w:rPr>
                          <w:sz w:val="20"/>
                          <w:szCs w:val="20"/>
                        </w:rPr>
                      </w:pPr>
                      <w:r w:rsidRPr="003D37A9">
                        <w:rPr>
                          <w:sz w:val="20"/>
                          <w:szCs w:val="20"/>
                        </w:rPr>
                        <w:t xml:space="preserve">Homework will be given on a weekly basis through the online platform </w:t>
                      </w:r>
                      <w:r>
                        <w:rPr>
                          <w:sz w:val="20"/>
                          <w:szCs w:val="20"/>
                        </w:rPr>
                        <w:t>Seneca (</w:t>
                      </w:r>
                      <w:hyperlink r:id="rId11" w:history="1">
                        <w:r w:rsidRPr="003C6BF9">
                          <w:rPr>
                            <w:rStyle w:val="Hyperlink"/>
                            <w:sz w:val="20"/>
                            <w:szCs w:val="20"/>
                          </w:rPr>
                          <w:t>www.senecalearning.com</w:t>
                        </w:r>
                      </w:hyperlink>
                      <w:r>
                        <w:rPr>
                          <w:sz w:val="20"/>
                          <w:szCs w:val="20"/>
                        </w:rPr>
                        <w:t xml:space="preserve">). </w:t>
                      </w:r>
                      <w:r w:rsidRPr="003D37A9">
                        <w:rPr>
                          <w:sz w:val="20"/>
                          <w:szCs w:val="20"/>
                        </w:rPr>
                        <w:t xml:space="preserve">Tasks on </w:t>
                      </w:r>
                      <w:r>
                        <w:rPr>
                          <w:sz w:val="20"/>
                          <w:szCs w:val="20"/>
                        </w:rPr>
                        <w:t>Seneca</w:t>
                      </w:r>
                      <w:r w:rsidRPr="003D37A9">
                        <w:rPr>
                          <w:sz w:val="20"/>
                          <w:szCs w:val="20"/>
                        </w:rPr>
                        <w:t xml:space="preserve"> will focus on developing students’ </w:t>
                      </w:r>
                      <w:r>
                        <w:rPr>
                          <w:sz w:val="20"/>
                          <w:szCs w:val="20"/>
                        </w:rPr>
                        <w:t>knowledge of Spanish across the key skills</w:t>
                      </w:r>
                      <w:r w:rsidRPr="003D37A9">
                        <w:rPr>
                          <w:sz w:val="20"/>
                          <w:szCs w:val="20"/>
                        </w:rPr>
                        <w:t xml:space="preserve"> and will relate to the </w:t>
                      </w:r>
                      <w:r>
                        <w:rPr>
                          <w:sz w:val="20"/>
                          <w:szCs w:val="20"/>
                        </w:rPr>
                        <w:t>units outlined above.</w:t>
                      </w:r>
                    </w:p>
                    <w:p w14:paraId="54690BBB" w14:textId="77777777" w:rsidR="002B6B9D" w:rsidRPr="00963235" w:rsidRDefault="002B6B9D" w:rsidP="00AA5C57">
                      <w:pPr>
                        <w:pStyle w:val="BodyText"/>
                        <w:spacing w:before="56" w:line="249" w:lineRule="auto"/>
                        <w:ind w:left="142" w:right="110" w:firstLine="0"/>
                        <w:rPr>
                          <w:rFonts w:asciiTheme="minorHAnsi" w:hAnsiTheme="minorHAnsi" w:cstheme="minorHAnsi"/>
                        </w:rPr>
                      </w:pPr>
                    </w:p>
                  </w:txbxContent>
                </v:textbox>
                <w10:wrap anchorx="page" anchory="page"/>
                <w10:anchorlock/>
              </v:shape>
            </w:pict>
          </mc:Fallback>
        </mc:AlternateContent>
      </w:r>
      <w:r w:rsidR="00712746" w:rsidRPr="00963235">
        <w:rPr>
          <w:rFonts w:cstheme="minorHAnsi"/>
          <w:noProof/>
        </w:rPr>
        <mc:AlternateContent>
          <mc:Choice Requires="wps">
            <w:drawing>
              <wp:anchor distT="0" distB="0" distL="114300" distR="114300" simplePos="0" relativeHeight="251658252" behindDoc="0" locked="1" layoutInCell="1" allowOverlap="1" wp14:anchorId="37A31C2C" wp14:editId="1E183786">
                <wp:simplePos x="0" y="0"/>
                <wp:positionH relativeFrom="character">
                  <wp:posOffset>-1263015</wp:posOffset>
                </wp:positionH>
                <wp:positionV relativeFrom="page">
                  <wp:posOffset>9498330</wp:posOffset>
                </wp:positionV>
                <wp:extent cx="3684270" cy="1074420"/>
                <wp:effectExtent l="0" t="0" r="11430" b="1143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427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0B13B0A"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7DC1D29C" w14:textId="77777777" w:rsidR="00AA5C57" w:rsidRDefault="00AA5C57" w:rsidP="00AA5C57">
                            <w:pPr>
                              <w:pStyle w:val="BodyText"/>
                              <w:spacing w:before="56" w:line="249" w:lineRule="auto"/>
                              <w:ind w:left="57" w:right="110" w:firstLine="0"/>
                            </w:pPr>
                            <w:hyperlink r:id="rId12" w:history="1">
                              <w:r w:rsidRPr="00DE2F78">
                                <w:rPr>
                                  <w:rStyle w:val="Hyperlink"/>
                                </w:rPr>
                                <w:t>www.spanishdict.com</w:t>
                              </w:r>
                            </w:hyperlink>
                            <w:r>
                              <w:t xml:space="preserve"> – Online dictionary</w:t>
                            </w:r>
                          </w:p>
                          <w:p w14:paraId="0FB9B61E" w14:textId="77777777" w:rsidR="00AA5C57" w:rsidRDefault="00AA5C57" w:rsidP="00AA5C57">
                            <w:pPr>
                              <w:pStyle w:val="BodyText"/>
                              <w:spacing w:before="56" w:line="249" w:lineRule="auto"/>
                              <w:ind w:left="57" w:right="110" w:firstLine="0"/>
                            </w:pPr>
                            <w:hyperlink r:id="rId13" w:history="1">
                              <w:r w:rsidRPr="00201007">
                                <w:rPr>
                                  <w:rStyle w:val="Hyperlink"/>
                                </w:rPr>
                                <w:t>www.quizlet.com</w:t>
                              </w:r>
                            </w:hyperlink>
                            <w:r w:rsidRPr="00201007">
                              <w:t xml:space="preserve">  - Online quizzing and </w:t>
                            </w:r>
                            <w:r>
                              <w:t>vocab building</w:t>
                            </w:r>
                          </w:p>
                          <w:p w14:paraId="628C51B9" w14:textId="77777777" w:rsidR="00AA5C57" w:rsidRDefault="00AA5C57" w:rsidP="00AA5C57">
                            <w:pPr>
                              <w:pStyle w:val="BodyText"/>
                              <w:spacing w:before="56" w:line="249" w:lineRule="auto"/>
                              <w:ind w:left="57" w:right="110" w:firstLine="0"/>
                            </w:pPr>
                            <w:hyperlink r:id="rId14" w:history="1">
                              <w:r w:rsidRPr="003C6BF9">
                                <w:rPr>
                                  <w:rStyle w:val="Hyperlink"/>
                                </w:rPr>
                                <w:t>www.bbc.co.uk/bitesize</w:t>
                              </w:r>
                            </w:hyperlink>
                            <w:r>
                              <w:t xml:space="preserve"> - Online grammar and vocab</w:t>
                            </w:r>
                          </w:p>
                          <w:p w14:paraId="652F0DBA" w14:textId="7A3FD456" w:rsidR="004E4E75" w:rsidRPr="00963235" w:rsidRDefault="004E4E75" w:rsidP="00AA5C57">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3" type="#_x0000_t202" style="position:absolute;margin-left:-99.45pt;margin-top:747.9pt;width:290.1pt;height:84.6pt;z-index:251658252;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" filled="f" strokecolor="#006fc0" strokeweight="1.5pt">
                <v:path arrowok="t"/>
                <v:textbox inset="0,0,0,0">
                  <w:txbxContent>
                    <w:p w14:paraId="10B13B0A"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7DC1D29C" w14:textId="77777777" w:rsidR="00AA5C57" w:rsidRDefault="00AA5C57" w:rsidP="00AA5C57">
                      <w:pPr>
                        <w:pStyle w:val="BodyText"/>
                        <w:spacing w:before="56" w:line="249" w:lineRule="auto"/>
                        <w:ind w:left="57" w:right="110" w:firstLine="0"/>
                      </w:pPr>
                      <w:hyperlink r:id="rId15" w:history="1">
                        <w:r w:rsidRPr="00DE2F78">
                          <w:rPr>
                            <w:rStyle w:val="Hyperlink"/>
                          </w:rPr>
                          <w:t>www.spanishdict.com</w:t>
                        </w:r>
                      </w:hyperlink>
                      <w:r>
                        <w:t xml:space="preserve"> – Online dictionary</w:t>
                      </w:r>
                    </w:p>
                    <w:p w14:paraId="0FB9B61E" w14:textId="77777777" w:rsidR="00AA5C57" w:rsidRDefault="00AA5C57" w:rsidP="00AA5C57">
                      <w:pPr>
                        <w:pStyle w:val="BodyText"/>
                        <w:spacing w:before="56" w:line="249" w:lineRule="auto"/>
                        <w:ind w:left="57" w:right="110" w:firstLine="0"/>
                      </w:pPr>
                      <w:hyperlink r:id="rId16" w:history="1">
                        <w:r w:rsidRPr="00201007">
                          <w:rPr>
                            <w:rStyle w:val="Hyperlink"/>
                          </w:rPr>
                          <w:t>www.quizlet.com</w:t>
                        </w:r>
                      </w:hyperlink>
                      <w:r w:rsidRPr="00201007">
                        <w:t xml:space="preserve">  - Online quizzing and </w:t>
                      </w:r>
                      <w:r>
                        <w:t>vocab building</w:t>
                      </w:r>
                    </w:p>
                    <w:p w14:paraId="628C51B9" w14:textId="77777777" w:rsidR="00AA5C57" w:rsidRDefault="00AA5C57" w:rsidP="00AA5C57">
                      <w:pPr>
                        <w:pStyle w:val="BodyText"/>
                        <w:spacing w:before="56" w:line="249" w:lineRule="auto"/>
                        <w:ind w:left="57" w:right="110" w:firstLine="0"/>
                      </w:pPr>
                      <w:hyperlink r:id="rId17" w:history="1">
                        <w:r w:rsidRPr="003C6BF9">
                          <w:rPr>
                            <w:rStyle w:val="Hyperlink"/>
                          </w:rPr>
                          <w:t>www.bbc.co.uk/bitesize</w:t>
                        </w:r>
                      </w:hyperlink>
                      <w:r>
                        <w:t xml:space="preserve"> - Online grammar and vocab</w:t>
                      </w:r>
                    </w:p>
                    <w:p w14:paraId="652F0DBA" w14:textId="7A3FD456" w:rsidR="004E4E75" w:rsidRPr="00963235" w:rsidRDefault="004E4E75" w:rsidP="00AA5C57">
                      <w:pPr>
                        <w:pStyle w:val="BodyText"/>
                        <w:spacing w:before="56" w:line="249" w:lineRule="auto"/>
                        <w:ind w:left="142" w:right="110" w:firstLine="0"/>
                        <w:rPr>
                          <w:rFonts w:asciiTheme="minorHAnsi" w:hAnsiTheme="minorHAnsi" w:cstheme="minorHAnsi"/>
                        </w:rPr>
                      </w:pPr>
                    </w:p>
                  </w:txbxContent>
                </v:textbox>
                <w10:wrap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6B939681"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4"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" fillcolor="#dfdff0" strokecolor="#006fc0" strokeweight="1.5pt">
                <v:path arrowok="t"/>
                <v:textbox style="layout-flow:vertical;mso-layout-flow-alt:bottom-to-top" inset="0,0,0,0">
                  <w:txbxContent>
                    <w:p w14:paraId="6B939681"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B30B38E" w14:textId="3B4BD0A4" w:rsidR="00AA5C57" w:rsidRPr="00AA5C57" w:rsidRDefault="00AA5C57" w:rsidP="00AA5C57">
                            <w:pPr>
                              <w:pStyle w:val="Heading2"/>
                              <w:shd w:val="clear" w:color="auto" w:fill="FFFFFF"/>
                              <w:spacing w:line="420" w:lineRule="atLeast"/>
                              <w:jc w:val="center"/>
                              <w:rPr>
                                <w:rFonts w:ascii="Arial" w:hAnsi="Arial" w:cs="Arial"/>
                                <w:sz w:val="22"/>
                                <w:szCs w:val="22"/>
                              </w:rPr>
                            </w:pPr>
                            <w:r w:rsidRPr="00AA5C57">
                              <w:rPr>
                                <w:rFonts w:ascii="Arial" w:hAnsi="Arial" w:cs="Arial"/>
                                <w:sz w:val="22"/>
                                <w:szCs w:val="22"/>
                              </w:rPr>
                              <w:t xml:space="preserve">Unit 5: </w:t>
                            </w:r>
                            <w:proofErr w:type="spellStart"/>
                            <w:r w:rsidRPr="00AA5C57">
                              <w:rPr>
                                <w:rFonts w:ascii="Arial" w:hAnsi="Arial" w:cs="Arial"/>
                                <w:sz w:val="22"/>
                                <w:szCs w:val="22"/>
                              </w:rPr>
                              <w:t>Operación</w:t>
                            </w:r>
                            <w:proofErr w:type="spellEnd"/>
                            <w:r w:rsidRPr="00AA5C57">
                              <w:rPr>
                                <w:rFonts w:ascii="Arial" w:hAnsi="Arial" w:cs="Arial"/>
                                <w:sz w:val="22"/>
                                <w:szCs w:val="22"/>
                              </w:rPr>
                              <w:t xml:space="preserve"> Verano</w:t>
                            </w:r>
                          </w:p>
                          <w:p w14:paraId="06650596" w14:textId="77777777" w:rsidR="00AA5C57" w:rsidRDefault="00AA5C57" w:rsidP="00AA5C57">
                            <w:pPr>
                              <w:pStyle w:val="ListParagraph"/>
                              <w:widowControl w:val="0"/>
                              <w:numPr>
                                <w:ilvl w:val="0"/>
                                <w:numId w:val="7"/>
                              </w:numPr>
                              <w:autoSpaceDE w:val="0"/>
                              <w:autoSpaceDN w:val="0"/>
                              <w:spacing w:after="0" w:line="240" w:lineRule="auto"/>
                            </w:pPr>
                            <w:r>
                              <w:t>Summer activities</w:t>
                            </w:r>
                          </w:p>
                          <w:p w14:paraId="6C940B67" w14:textId="77777777" w:rsidR="00AA5C57" w:rsidRDefault="00AA5C57" w:rsidP="00AA5C57">
                            <w:pPr>
                              <w:pStyle w:val="ListParagraph"/>
                              <w:widowControl w:val="0"/>
                              <w:numPr>
                                <w:ilvl w:val="0"/>
                                <w:numId w:val="7"/>
                              </w:numPr>
                              <w:autoSpaceDE w:val="0"/>
                              <w:autoSpaceDN w:val="0"/>
                              <w:spacing w:after="0" w:line="240" w:lineRule="auto"/>
                            </w:pPr>
                            <w:r>
                              <w:t>Holiday accommodation</w:t>
                            </w:r>
                          </w:p>
                          <w:p w14:paraId="06866C4D" w14:textId="77777777" w:rsidR="00AA5C57" w:rsidRDefault="00AA5C57" w:rsidP="00AA5C57">
                            <w:pPr>
                              <w:pStyle w:val="ListParagraph"/>
                              <w:widowControl w:val="0"/>
                              <w:numPr>
                                <w:ilvl w:val="0"/>
                                <w:numId w:val="7"/>
                              </w:numPr>
                              <w:autoSpaceDE w:val="0"/>
                              <w:autoSpaceDN w:val="0"/>
                              <w:spacing w:after="0" w:line="240" w:lineRule="auto"/>
                            </w:pPr>
                            <w:r>
                              <w:t>Tourism &amp; directions</w:t>
                            </w:r>
                          </w:p>
                          <w:p w14:paraId="6DF57F71" w14:textId="77777777" w:rsidR="00AA5C57" w:rsidRDefault="00AA5C57" w:rsidP="00AA5C57">
                            <w:pPr>
                              <w:pStyle w:val="ListParagraph"/>
                              <w:widowControl w:val="0"/>
                              <w:numPr>
                                <w:ilvl w:val="0"/>
                                <w:numId w:val="7"/>
                              </w:numPr>
                              <w:autoSpaceDE w:val="0"/>
                              <w:autoSpaceDN w:val="0"/>
                              <w:spacing w:after="0" w:line="240" w:lineRule="auto"/>
                            </w:pPr>
                            <w:r>
                              <w:t xml:space="preserve">Time phrases </w:t>
                            </w:r>
                          </w:p>
                          <w:p w14:paraId="0F5B2805" w14:textId="77777777" w:rsidR="00AA5C57" w:rsidRDefault="00AA5C57" w:rsidP="00AA5C57">
                            <w:pPr>
                              <w:pStyle w:val="ListParagraph"/>
                              <w:widowControl w:val="0"/>
                              <w:numPr>
                                <w:ilvl w:val="0"/>
                                <w:numId w:val="7"/>
                              </w:numPr>
                              <w:autoSpaceDE w:val="0"/>
                              <w:autoSpaceDN w:val="0"/>
                              <w:spacing w:after="0" w:line="240" w:lineRule="auto"/>
                            </w:pPr>
                            <w:r>
                              <w:t>Past, present and future tenses</w:t>
                            </w:r>
                          </w:p>
                          <w:p w14:paraId="488242E2" w14:textId="6A385D2B" w:rsidR="00AA5C57" w:rsidRPr="00AA5C57" w:rsidRDefault="00AA5C57" w:rsidP="00AA5C57">
                            <w:pPr>
                              <w:jc w:val="center"/>
                            </w:pPr>
                            <w:r w:rsidRPr="00AA5C57">
                              <w:rPr>
                                <w:b/>
                                <w:bCs/>
                              </w:rPr>
                              <w:t xml:space="preserve">Unit 6: Un </w:t>
                            </w:r>
                            <w:proofErr w:type="spellStart"/>
                            <w:r w:rsidRPr="00AA5C57">
                              <w:rPr>
                                <w:b/>
                                <w:bCs/>
                              </w:rPr>
                              <w:t>repaso</w:t>
                            </w:r>
                            <w:proofErr w:type="spellEnd"/>
                          </w:p>
                          <w:p w14:paraId="484CBBC2" w14:textId="77777777" w:rsidR="00AA5C57" w:rsidRDefault="00AA5C57" w:rsidP="00AA5C57">
                            <w:pPr>
                              <w:pStyle w:val="BodyText"/>
                              <w:numPr>
                                <w:ilvl w:val="0"/>
                                <w:numId w:val="9"/>
                              </w:numPr>
                              <w:spacing w:before="56"/>
                              <w:ind w:right="110"/>
                            </w:pPr>
                            <w:r>
                              <w:t>Revision of units covered in Y8</w:t>
                            </w:r>
                          </w:p>
                          <w:p w14:paraId="42CBCB48" w14:textId="77777777" w:rsidR="00AA5C57" w:rsidRDefault="00AA5C57" w:rsidP="00AA5C57">
                            <w:pPr>
                              <w:pStyle w:val="BodyText"/>
                              <w:numPr>
                                <w:ilvl w:val="0"/>
                                <w:numId w:val="9"/>
                              </w:numPr>
                              <w:spacing w:before="56"/>
                              <w:ind w:right="110"/>
                            </w:pPr>
                            <w:r>
                              <w:t>Revision of key grammatical concepts</w:t>
                            </w:r>
                          </w:p>
                          <w:p w14:paraId="1F425FC7" w14:textId="77777777" w:rsidR="00AA5C57" w:rsidRPr="00350444" w:rsidRDefault="00AA5C57" w:rsidP="00AA5C57">
                            <w:pPr>
                              <w:pStyle w:val="BodyText"/>
                              <w:numPr>
                                <w:ilvl w:val="0"/>
                                <w:numId w:val="9"/>
                              </w:numPr>
                              <w:spacing w:before="56"/>
                              <w:ind w:right="110"/>
                            </w:pPr>
                            <w:r>
                              <w:t>Preparation for End of Year assessments</w:t>
                            </w:r>
                          </w:p>
                          <w:p w14:paraId="2405CBBF"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0D6632E9" w14:textId="77777777" w:rsidR="001F0798" w:rsidRPr="00DB2B3D" w:rsidRDefault="001F0798" w:rsidP="00DB2B3D">
                            <w:pPr>
                              <w:pStyle w:val="BodyText"/>
                              <w:spacing w:before="56" w:line="249" w:lineRule="auto"/>
                              <w:ind w:left="0" w:right="110" w:firstLine="0"/>
                              <w:rPr>
                                <w:sz w:val="36"/>
                                <w:szCs w:val="36"/>
                              </w:rPr>
                            </w:pPr>
                          </w:p>
                          <w:p w14:paraId="24BBC3ED"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5"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DzjEzgBAIAAOQDAAAO&#10;AAAAAAAAAAAAAAAAAC4CAABkcnMvZTJvRG9jLnhtbFBLAQItABQABgAIAAAAIQDBzWSG4QAAAA4B&#10;AAAPAAAAAAAAAAAAAAAAAF4EAABkcnMvZG93bnJldi54bWxQSwUGAAAAAAQABADzAAAAbAUAAAAA&#10;" filled="f" strokecolor="#006fc0" strokeweight="1.5pt">
                <v:path arrowok="t"/>
                <v:textbox inset="0,0,0,0">
                  <w:txbxContent>
                    <w:p w14:paraId="2B30B38E" w14:textId="3B4BD0A4" w:rsidR="00AA5C57" w:rsidRPr="00AA5C57" w:rsidRDefault="00AA5C57" w:rsidP="00AA5C57">
                      <w:pPr>
                        <w:pStyle w:val="Heading2"/>
                        <w:shd w:val="clear" w:color="auto" w:fill="FFFFFF"/>
                        <w:spacing w:line="420" w:lineRule="atLeast"/>
                        <w:jc w:val="center"/>
                        <w:rPr>
                          <w:rFonts w:ascii="Arial" w:hAnsi="Arial" w:cs="Arial"/>
                          <w:sz w:val="22"/>
                          <w:szCs w:val="22"/>
                        </w:rPr>
                      </w:pPr>
                      <w:r w:rsidRPr="00AA5C57">
                        <w:rPr>
                          <w:rFonts w:ascii="Arial" w:hAnsi="Arial" w:cs="Arial"/>
                          <w:sz w:val="22"/>
                          <w:szCs w:val="22"/>
                        </w:rPr>
                        <w:t xml:space="preserve">Unit 5: </w:t>
                      </w:r>
                      <w:proofErr w:type="spellStart"/>
                      <w:r w:rsidRPr="00AA5C57">
                        <w:rPr>
                          <w:rFonts w:ascii="Arial" w:hAnsi="Arial" w:cs="Arial"/>
                          <w:sz w:val="22"/>
                          <w:szCs w:val="22"/>
                        </w:rPr>
                        <w:t>Operación</w:t>
                      </w:r>
                      <w:proofErr w:type="spellEnd"/>
                      <w:r w:rsidRPr="00AA5C57">
                        <w:rPr>
                          <w:rFonts w:ascii="Arial" w:hAnsi="Arial" w:cs="Arial"/>
                          <w:sz w:val="22"/>
                          <w:szCs w:val="22"/>
                        </w:rPr>
                        <w:t xml:space="preserve"> Verano</w:t>
                      </w:r>
                    </w:p>
                    <w:p w14:paraId="06650596" w14:textId="77777777" w:rsidR="00AA5C57" w:rsidRDefault="00AA5C57" w:rsidP="00AA5C57">
                      <w:pPr>
                        <w:pStyle w:val="ListParagraph"/>
                        <w:widowControl w:val="0"/>
                        <w:numPr>
                          <w:ilvl w:val="0"/>
                          <w:numId w:val="7"/>
                        </w:numPr>
                        <w:autoSpaceDE w:val="0"/>
                        <w:autoSpaceDN w:val="0"/>
                        <w:spacing w:after="0" w:line="240" w:lineRule="auto"/>
                      </w:pPr>
                      <w:r>
                        <w:t>Summer activities</w:t>
                      </w:r>
                    </w:p>
                    <w:p w14:paraId="6C940B67" w14:textId="77777777" w:rsidR="00AA5C57" w:rsidRDefault="00AA5C57" w:rsidP="00AA5C57">
                      <w:pPr>
                        <w:pStyle w:val="ListParagraph"/>
                        <w:widowControl w:val="0"/>
                        <w:numPr>
                          <w:ilvl w:val="0"/>
                          <w:numId w:val="7"/>
                        </w:numPr>
                        <w:autoSpaceDE w:val="0"/>
                        <w:autoSpaceDN w:val="0"/>
                        <w:spacing w:after="0" w:line="240" w:lineRule="auto"/>
                      </w:pPr>
                      <w:r>
                        <w:t>Holiday accommodation</w:t>
                      </w:r>
                    </w:p>
                    <w:p w14:paraId="06866C4D" w14:textId="77777777" w:rsidR="00AA5C57" w:rsidRDefault="00AA5C57" w:rsidP="00AA5C57">
                      <w:pPr>
                        <w:pStyle w:val="ListParagraph"/>
                        <w:widowControl w:val="0"/>
                        <w:numPr>
                          <w:ilvl w:val="0"/>
                          <w:numId w:val="7"/>
                        </w:numPr>
                        <w:autoSpaceDE w:val="0"/>
                        <w:autoSpaceDN w:val="0"/>
                        <w:spacing w:after="0" w:line="240" w:lineRule="auto"/>
                      </w:pPr>
                      <w:r>
                        <w:t>Tourism &amp; directions</w:t>
                      </w:r>
                    </w:p>
                    <w:p w14:paraId="6DF57F71" w14:textId="77777777" w:rsidR="00AA5C57" w:rsidRDefault="00AA5C57" w:rsidP="00AA5C57">
                      <w:pPr>
                        <w:pStyle w:val="ListParagraph"/>
                        <w:widowControl w:val="0"/>
                        <w:numPr>
                          <w:ilvl w:val="0"/>
                          <w:numId w:val="7"/>
                        </w:numPr>
                        <w:autoSpaceDE w:val="0"/>
                        <w:autoSpaceDN w:val="0"/>
                        <w:spacing w:after="0" w:line="240" w:lineRule="auto"/>
                      </w:pPr>
                      <w:r>
                        <w:t xml:space="preserve">Time phrases </w:t>
                      </w:r>
                    </w:p>
                    <w:p w14:paraId="0F5B2805" w14:textId="77777777" w:rsidR="00AA5C57" w:rsidRDefault="00AA5C57" w:rsidP="00AA5C57">
                      <w:pPr>
                        <w:pStyle w:val="ListParagraph"/>
                        <w:widowControl w:val="0"/>
                        <w:numPr>
                          <w:ilvl w:val="0"/>
                          <w:numId w:val="7"/>
                        </w:numPr>
                        <w:autoSpaceDE w:val="0"/>
                        <w:autoSpaceDN w:val="0"/>
                        <w:spacing w:after="0" w:line="240" w:lineRule="auto"/>
                      </w:pPr>
                      <w:r>
                        <w:t>Past, present and future tenses</w:t>
                      </w:r>
                    </w:p>
                    <w:p w14:paraId="488242E2" w14:textId="6A385D2B" w:rsidR="00AA5C57" w:rsidRPr="00AA5C57" w:rsidRDefault="00AA5C57" w:rsidP="00AA5C57">
                      <w:pPr>
                        <w:jc w:val="center"/>
                      </w:pPr>
                      <w:r w:rsidRPr="00AA5C57">
                        <w:rPr>
                          <w:b/>
                          <w:bCs/>
                        </w:rPr>
                        <w:t xml:space="preserve">Unit 6: Un </w:t>
                      </w:r>
                      <w:proofErr w:type="spellStart"/>
                      <w:r w:rsidRPr="00AA5C57">
                        <w:rPr>
                          <w:b/>
                          <w:bCs/>
                        </w:rPr>
                        <w:t>repaso</w:t>
                      </w:r>
                      <w:proofErr w:type="spellEnd"/>
                    </w:p>
                    <w:p w14:paraId="484CBBC2" w14:textId="77777777" w:rsidR="00AA5C57" w:rsidRDefault="00AA5C57" w:rsidP="00AA5C57">
                      <w:pPr>
                        <w:pStyle w:val="BodyText"/>
                        <w:numPr>
                          <w:ilvl w:val="0"/>
                          <w:numId w:val="9"/>
                        </w:numPr>
                        <w:spacing w:before="56"/>
                        <w:ind w:right="110"/>
                      </w:pPr>
                      <w:r>
                        <w:t>Revision of units covered in Y8</w:t>
                      </w:r>
                    </w:p>
                    <w:p w14:paraId="42CBCB48" w14:textId="77777777" w:rsidR="00AA5C57" w:rsidRDefault="00AA5C57" w:rsidP="00AA5C57">
                      <w:pPr>
                        <w:pStyle w:val="BodyText"/>
                        <w:numPr>
                          <w:ilvl w:val="0"/>
                          <w:numId w:val="9"/>
                        </w:numPr>
                        <w:spacing w:before="56"/>
                        <w:ind w:right="110"/>
                      </w:pPr>
                      <w:r>
                        <w:t>Revision of key grammatical concepts</w:t>
                      </w:r>
                    </w:p>
                    <w:p w14:paraId="1F425FC7" w14:textId="77777777" w:rsidR="00AA5C57" w:rsidRPr="00350444" w:rsidRDefault="00AA5C57" w:rsidP="00AA5C57">
                      <w:pPr>
                        <w:pStyle w:val="BodyText"/>
                        <w:numPr>
                          <w:ilvl w:val="0"/>
                          <w:numId w:val="9"/>
                        </w:numPr>
                        <w:spacing w:before="56"/>
                        <w:ind w:right="110"/>
                      </w:pPr>
                      <w:r>
                        <w:t>Preparation for End of Year assessments</w:t>
                      </w:r>
                    </w:p>
                    <w:p w14:paraId="2405CBBF"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0D6632E9" w14:textId="77777777" w:rsidR="001F0798" w:rsidRPr="00DB2B3D" w:rsidRDefault="001F0798" w:rsidP="00DB2B3D">
                      <w:pPr>
                        <w:pStyle w:val="BodyText"/>
                        <w:spacing w:before="56" w:line="249" w:lineRule="auto"/>
                        <w:ind w:left="0" w:right="110" w:firstLine="0"/>
                        <w:rPr>
                          <w:sz w:val="36"/>
                          <w:szCs w:val="36"/>
                        </w:rPr>
                      </w:pPr>
                    </w:p>
                    <w:p w14:paraId="24BBC3ED"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4167E6B" w14:textId="027328C3" w:rsidR="00AA5C57" w:rsidRPr="00AA5C57" w:rsidRDefault="00AA5C57" w:rsidP="00AA5C57">
                            <w:pPr>
                              <w:jc w:val="center"/>
                              <w:rPr>
                                <w:rFonts w:ascii="Aptos" w:hAnsi="Aptos" w:cstheme="minorHAnsi"/>
                              </w:rPr>
                            </w:pPr>
                            <w:r>
                              <w:rPr>
                                <w:b/>
                                <w:bCs/>
                              </w:rPr>
                              <w:t xml:space="preserve">Unit 3: A comer </w:t>
                            </w:r>
                          </w:p>
                          <w:p w14:paraId="4DFCBEBD" w14:textId="77777777" w:rsidR="00AA5C57" w:rsidRDefault="00AA5C57" w:rsidP="00AA5C57">
                            <w:pPr>
                              <w:pStyle w:val="ListParagraph"/>
                              <w:widowControl w:val="0"/>
                              <w:numPr>
                                <w:ilvl w:val="0"/>
                                <w:numId w:val="7"/>
                              </w:numPr>
                              <w:autoSpaceDE w:val="0"/>
                              <w:autoSpaceDN w:val="0"/>
                              <w:spacing w:after="0" w:line="240" w:lineRule="auto"/>
                            </w:pPr>
                            <w:r>
                              <w:t>Food &amp; drink</w:t>
                            </w:r>
                          </w:p>
                          <w:p w14:paraId="742E39C4" w14:textId="77777777" w:rsidR="00AA5C57" w:rsidRDefault="00AA5C57" w:rsidP="00AA5C57">
                            <w:pPr>
                              <w:pStyle w:val="ListParagraph"/>
                              <w:widowControl w:val="0"/>
                              <w:numPr>
                                <w:ilvl w:val="0"/>
                                <w:numId w:val="7"/>
                              </w:numPr>
                              <w:autoSpaceDE w:val="0"/>
                              <w:autoSpaceDN w:val="0"/>
                              <w:spacing w:after="0" w:line="240" w:lineRule="auto"/>
                            </w:pPr>
                            <w:r>
                              <w:t>Telling the time</w:t>
                            </w:r>
                          </w:p>
                          <w:p w14:paraId="2C6AFDA1" w14:textId="77777777" w:rsidR="00AA5C57" w:rsidRDefault="00AA5C57" w:rsidP="00AA5C57">
                            <w:pPr>
                              <w:pStyle w:val="ListParagraph"/>
                              <w:widowControl w:val="0"/>
                              <w:numPr>
                                <w:ilvl w:val="0"/>
                                <w:numId w:val="7"/>
                              </w:numPr>
                              <w:autoSpaceDE w:val="0"/>
                              <w:autoSpaceDN w:val="0"/>
                              <w:spacing w:after="0" w:line="240" w:lineRule="auto"/>
                            </w:pPr>
                            <w:r>
                              <w:t>Restaurant experiences</w:t>
                            </w:r>
                          </w:p>
                          <w:p w14:paraId="1F90D2D8" w14:textId="77777777" w:rsidR="00AA5C57" w:rsidRDefault="00AA5C57" w:rsidP="00AA5C57">
                            <w:pPr>
                              <w:pStyle w:val="ListParagraph"/>
                              <w:widowControl w:val="0"/>
                              <w:numPr>
                                <w:ilvl w:val="0"/>
                                <w:numId w:val="7"/>
                              </w:numPr>
                              <w:autoSpaceDE w:val="0"/>
                              <w:autoSpaceDN w:val="0"/>
                              <w:spacing w:after="0" w:line="240" w:lineRule="auto"/>
                            </w:pPr>
                            <w:r>
                              <w:t>Past, present and future tenses</w:t>
                            </w:r>
                          </w:p>
                          <w:p w14:paraId="11F57BA4" w14:textId="77777777" w:rsidR="00AA5C57" w:rsidRDefault="00AA5C57" w:rsidP="00AA5C57">
                            <w:pPr>
                              <w:pStyle w:val="ListParagraph"/>
                              <w:widowControl w:val="0"/>
                              <w:numPr>
                                <w:ilvl w:val="0"/>
                                <w:numId w:val="7"/>
                              </w:numPr>
                              <w:autoSpaceDE w:val="0"/>
                              <w:autoSpaceDN w:val="0"/>
                              <w:spacing w:after="0" w:line="240" w:lineRule="auto"/>
                            </w:pPr>
                            <w:r>
                              <w:t>Detailed, justified opinions</w:t>
                            </w:r>
                          </w:p>
                          <w:p w14:paraId="1E425FA2" w14:textId="77777777" w:rsidR="00AA5C57" w:rsidRDefault="00AA5C57" w:rsidP="00AA5C57">
                            <w:pPr>
                              <w:jc w:val="center"/>
                              <w:rPr>
                                <w:b/>
                                <w:bCs/>
                              </w:rPr>
                            </w:pPr>
                            <w:r>
                              <w:rPr>
                                <w:b/>
                                <w:bCs/>
                              </w:rPr>
                              <w:t xml:space="preserve">Unit 4: </w:t>
                            </w:r>
                            <w:r w:rsidRPr="009D25A4">
                              <w:rPr>
                                <w:b/>
                                <w:bCs/>
                              </w:rPr>
                              <w:t>¿</w:t>
                            </w:r>
                            <w:proofErr w:type="spellStart"/>
                            <w:r>
                              <w:rPr>
                                <w:b/>
                                <w:bCs/>
                              </w:rPr>
                              <w:t>Qué</w:t>
                            </w:r>
                            <w:proofErr w:type="spellEnd"/>
                            <w:r>
                              <w:rPr>
                                <w:b/>
                                <w:bCs/>
                              </w:rPr>
                              <w:t xml:space="preserve"> </w:t>
                            </w:r>
                            <w:proofErr w:type="spellStart"/>
                            <w:r>
                              <w:rPr>
                                <w:b/>
                                <w:bCs/>
                              </w:rPr>
                              <w:t>hacemos</w:t>
                            </w:r>
                            <w:proofErr w:type="spellEnd"/>
                            <w:r>
                              <w:rPr>
                                <w:b/>
                                <w:bCs/>
                              </w:rPr>
                              <w:t>?</w:t>
                            </w:r>
                          </w:p>
                          <w:p w14:paraId="735B9D18" w14:textId="77777777" w:rsidR="00AA5C57" w:rsidRDefault="00AA5C57" w:rsidP="00AA5C57">
                            <w:pPr>
                              <w:pStyle w:val="ListParagraph"/>
                              <w:widowControl w:val="0"/>
                              <w:numPr>
                                <w:ilvl w:val="0"/>
                                <w:numId w:val="8"/>
                              </w:numPr>
                              <w:autoSpaceDE w:val="0"/>
                              <w:autoSpaceDN w:val="0"/>
                              <w:spacing w:after="0" w:line="240" w:lineRule="auto"/>
                            </w:pPr>
                            <w:r>
                              <w:t>Local area &amp; places</w:t>
                            </w:r>
                          </w:p>
                          <w:p w14:paraId="1CA69A5B" w14:textId="77777777" w:rsidR="00AA5C57" w:rsidRDefault="00AA5C57" w:rsidP="00AA5C57">
                            <w:pPr>
                              <w:pStyle w:val="ListParagraph"/>
                              <w:widowControl w:val="0"/>
                              <w:numPr>
                                <w:ilvl w:val="0"/>
                                <w:numId w:val="8"/>
                              </w:numPr>
                              <w:autoSpaceDE w:val="0"/>
                              <w:autoSpaceDN w:val="0"/>
                              <w:spacing w:after="0" w:line="240" w:lineRule="auto"/>
                            </w:pPr>
                            <w:r>
                              <w:t>Activities &amp; daily routine</w:t>
                            </w:r>
                          </w:p>
                          <w:p w14:paraId="3E7C599E" w14:textId="77777777" w:rsidR="00AA5C57" w:rsidRDefault="00AA5C57" w:rsidP="00AA5C57">
                            <w:pPr>
                              <w:pStyle w:val="ListParagraph"/>
                              <w:widowControl w:val="0"/>
                              <w:numPr>
                                <w:ilvl w:val="0"/>
                                <w:numId w:val="8"/>
                              </w:numPr>
                              <w:autoSpaceDE w:val="0"/>
                              <w:autoSpaceDN w:val="0"/>
                              <w:spacing w:after="0" w:line="240" w:lineRule="auto"/>
                            </w:pPr>
                            <w:r>
                              <w:t>Clothing</w:t>
                            </w:r>
                          </w:p>
                          <w:p w14:paraId="4386E3F5" w14:textId="77777777" w:rsidR="00AA5C57" w:rsidRDefault="00AA5C57" w:rsidP="00AA5C57">
                            <w:pPr>
                              <w:pStyle w:val="ListParagraph"/>
                              <w:widowControl w:val="0"/>
                              <w:numPr>
                                <w:ilvl w:val="0"/>
                                <w:numId w:val="8"/>
                              </w:numPr>
                              <w:autoSpaceDE w:val="0"/>
                              <w:autoSpaceDN w:val="0"/>
                              <w:spacing w:after="0" w:line="240" w:lineRule="auto"/>
                            </w:pPr>
                            <w:r>
                              <w:t>Past, present &amp; future tense</w:t>
                            </w:r>
                          </w:p>
                          <w:p w14:paraId="28E3F483" w14:textId="77777777" w:rsidR="00AA5C57" w:rsidRPr="00BA753C" w:rsidRDefault="00AA5C57" w:rsidP="00AA5C57">
                            <w:pPr>
                              <w:pStyle w:val="ListParagraph"/>
                              <w:widowControl w:val="0"/>
                              <w:numPr>
                                <w:ilvl w:val="0"/>
                                <w:numId w:val="8"/>
                              </w:numPr>
                              <w:autoSpaceDE w:val="0"/>
                              <w:autoSpaceDN w:val="0"/>
                              <w:spacing w:after="0" w:line="240" w:lineRule="auto"/>
                              <w:rPr>
                                <w:b/>
                                <w:color w:val="44546A" w:themeColor="text2"/>
                              </w:rPr>
                            </w:pPr>
                            <w:r>
                              <w:t>Detailed, justified opinions</w:t>
                            </w:r>
                          </w:p>
                          <w:p w14:paraId="53DE5B04" w14:textId="7777777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6"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" filled="f" strokecolor="#006fc0" strokeweight="1.5pt">
                <v:path arrowok="t"/>
                <v:textbox inset="0,0,0,0">
                  <w:txbxContent>
                    <w:p w14:paraId="64167E6B" w14:textId="027328C3" w:rsidR="00AA5C57" w:rsidRPr="00AA5C57" w:rsidRDefault="00AA5C57" w:rsidP="00AA5C57">
                      <w:pPr>
                        <w:jc w:val="center"/>
                        <w:rPr>
                          <w:rFonts w:ascii="Aptos" w:hAnsi="Aptos" w:cstheme="minorHAnsi"/>
                        </w:rPr>
                      </w:pPr>
                      <w:r>
                        <w:rPr>
                          <w:b/>
                          <w:bCs/>
                        </w:rPr>
                        <w:t xml:space="preserve">Unit 3: A comer </w:t>
                      </w:r>
                    </w:p>
                    <w:p w14:paraId="4DFCBEBD" w14:textId="77777777" w:rsidR="00AA5C57" w:rsidRDefault="00AA5C57" w:rsidP="00AA5C57">
                      <w:pPr>
                        <w:pStyle w:val="ListParagraph"/>
                        <w:widowControl w:val="0"/>
                        <w:numPr>
                          <w:ilvl w:val="0"/>
                          <w:numId w:val="7"/>
                        </w:numPr>
                        <w:autoSpaceDE w:val="0"/>
                        <w:autoSpaceDN w:val="0"/>
                        <w:spacing w:after="0" w:line="240" w:lineRule="auto"/>
                      </w:pPr>
                      <w:r>
                        <w:t>Food &amp; drink</w:t>
                      </w:r>
                    </w:p>
                    <w:p w14:paraId="742E39C4" w14:textId="77777777" w:rsidR="00AA5C57" w:rsidRDefault="00AA5C57" w:rsidP="00AA5C57">
                      <w:pPr>
                        <w:pStyle w:val="ListParagraph"/>
                        <w:widowControl w:val="0"/>
                        <w:numPr>
                          <w:ilvl w:val="0"/>
                          <w:numId w:val="7"/>
                        </w:numPr>
                        <w:autoSpaceDE w:val="0"/>
                        <w:autoSpaceDN w:val="0"/>
                        <w:spacing w:after="0" w:line="240" w:lineRule="auto"/>
                      </w:pPr>
                      <w:r>
                        <w:t>Telling the time</w:t>
                      </w:r>
                    </w:p>
                    <w:p w14:paraId="2C6AFDA1" w14:textId="77777777" w:rsidR="00AA5C57" w:rsidRDefault="00AA5C57" w:rsidP="00AA5C57">
                      <w:pPr>
                        <w:pStyle w:val="ListParagraph"/>
                        <w:widowControl w:val="0"/>
                        <w:numPr>
                          <w:ilvl w:val="0"/>
                          <w:numId w:val="7"/>
                        </w:numPr>
                        <w:autoSpaceDE w:val="0"/>
                        <w:autoSpaceDN w:val="0"/>
                        <w:spacing w:after="0" w:line="240" w:lineRule="auto"/>
                      </w:pPr>
                      <w:r>
                        <w:t>Restaurant experiences</w:t>
                      </w:r>
                    </w:p>
                    <w:p w14:paraId="1F90D2D8" w14:textId="77777777" w:rsidR="00AA5C57" w:rsidRDefault="00AA5C57" w:rsidP="00AA5C57">
                      <w:pPr>
                        <w:pStyle w:val="ListParagraph"/>
                        <w:widowControl w:val="0"/>
                        <w:numPr>
                          <w:ilvl w:val="0"/>
                          <w:numId w:val="7"/>
                        </w:numPr>
                        <w:autoSpaceDE w:val="0"/>
                        <w:autoSpaceDN w:val="0"/>
                        <w:spacing w:after="0" w:line="240" w:lineRule="auto"/>
                      </w:pPr>
                      <w:r>
                        <w:t>Past, present and future tenses</w:t>
                      </w:r>
                    </w:p>
                    <w:p w14:paraId="11F57BA4" w14:textId="77777777" w:rsidR="00AA5C57" w:rsidRDefault="00AA5C57" w:rsidP="00AA5C57">
                      <w:pPr>
                        <w:pStyle w:val="ListParagraph"/>
                        <w:widowControl w:val="0"/>
                        <w:numPr>
                          <w:ilvl w:val="0"/>
                          <w:numId w:val="7"/>
                        </w:numPr>
                        <w:autoSpaceDE w:val="0"/>
                        <w:autoSpaceDN w:val="0"/>
                        <w:spacing w:after="0" w:line="240" w:lineRule="auto"/>
                      </w:pPr>
                      <w:r>
                        <w:t>Detailed, justified opinions</w:t>
                      </w:r>
                    </w:p>
                    <w:p w14:paraId="1E425FA2" w14:textId="77777777" w:rsidR="00AA5C57" w:rsidRDefault="00AA5C57" w:rsidP="00AA5C57">
                      <w:pPr>
                        <w:jc w:val="center"/>
                        <w:rPr>
                          <w:b/>
                          <w:bCs/>
                        </w:rPr>
                      </w:pPr>
                      <w:r>
                        <w:rPr>
                          <w:b/>
                          <w:bCs/>
                        </w:rPr>
                        <w:t xml:space="preserve">Unit 4: </w:t>
                      </w:r>
                      <w:r w:rsidRPr="009D25A4">
                        <w:rPr>
                          <w:b/>
                          <w:bCs/>
                        </w:rPr>
                        <w:t>¿</w:t>
                      </w:r>
                      <w:proofErr w:type="spellStart"/>
                      <w:r>
                        <w:rPr>
                          <w:b/>
                          <w:bCs/>
                        </w:rPr>
                        <w:t>Qué</w:t>
                      </w:r>
                      <w:proofErr w:type="spellEnd"/>
                      <w:r>
                        <w:rPr>
                          <w:b/>
                          <w:bCs/>
                        </w:rPr>
                        <w:t xml:space="preserve"> </w:t>
                      </w:r>
                      <w:proofErr w:type="spellStart"/>
                      <w:r>
                        <w:rPr>
                          <w:b/>
                          <w:bCs/>
                        </w:rPr>
                        <w:t>hacemos</w:t>
                      </w:r>
                      <w:proofErr w:type="spellEnd"/>
                      <w:r>
                        <w:rPr>
                          <w:b/>
                          <w:bCs/>
                        </w:rPr>
                        <w:t>?</w:t>
                      </w:r>
                    </w:p>
                    <w:p w14:paraId="735B9D18" w14:textId="77777777" w:rsidR="00AA5C57" w:rsidRDefault="00AA5C57" w:rsidP="00AA5C57">
                      <w:pPr>
                        <w:pStyle w:val="ListParagraph"/>
                        <w:widowControl w:val="0"/>
                        <w:numPr>
                          <w:ilvl w:val="0"/>
                          <w:numId w:val="8"/>
                        </w:numPr>
                        <w:autoSpaceDE w:val="0"/>
                        <w:autoSpaceDN w:val="0"/>
                        <w:spacing w:after="0" w:line="240" w:lineRule="auto"/>
                      </w:pPr>
                      <w:r>
                        <w:t>Local area &amp; places</w:t>
                      </w:r>
                    </w:p>
                    <w:p w14:paraId="1CA69A5B" w14:textId="77777777" w:rsidR="00AA5C57" w:rsidRDefault="00AA5C57" w:rsidP="00AA5C57">
                      <w:pPr>
                        <w:pStyle w:val="ListParagraph"/>
                        <w:widowControl w:val="0"/>
                        <w:numPr>
                          <w:ilvl w:val="0"/>
                          <w:numId w:val="8"/>
                        </w:numPr>
                        <w:autoSpaceDE w:val="0"/>
                        <w:autoSpaceDN w:val="0"/>
                        <w:spacing w:after="0" w:line="240" w:lineRule="auto"/>
                      </w:pPr>
                      <w:r>
                        <w:t>Activities &amp; daily routine</w:t>
                      </w:r>
                    </w:p>
                    <w:p w14:paraId="3E7C599E" w14:textId="77777777" w:rsidR="00AA5C57" w:rsidRDefault="00AA5C57" w:rsidP="00AA5C57">
                      <w:pPr>
                        <w:pStyle w:val="ListParagraph"/>
                        <w:widowControl w:val="0"/>
                        <w:numPr>
                          <w:ilvl w:val="0"/>
                          <w:numId w:val="8"/>
                        </w:numPr>
                        <w:autoSpaceDE w:val="0"/>
                        <w:autoSpaceDN w:val="0"/>
                        <w:spacing w:after="0" w:line="240" w:lineRule="auto"/>
                      </w:pPr>
                      <w:r>
                        <w:t>Clothing</w:t>
                      </w:r>
                    </w:p>
                    <w:p w14:paraId="4386E3F5" w14:textId="77777777" w:rsidR="00AA5C57" w:rsidRDefault="00AA5C57" w:rsidP="00AA5C57">
                      <w:pPr>
                        <w:pStyle w:val="ListParagraph"/>
                        <w:widowControl w:val="0"/>
                        <w:numPr>
                          <w:ilvl w:val="0"/>
                          <w:numId w:val="8"/>
                        </w:numPr>
                        <w:autoSpaceDE w:val="0"/>
                        <w:autoSpaceDN w:val="0"/>
                        <w:spacing w:after="0" w:line="240" w:lineRule="auto"/>
                      </w:pPr>
                      <w:r>
                        <w:t>Past, present &amp; future tense</w:t>
                      </w:r>
                    </w:p>
                    <w:p w14:paraId="28E3F483" w14:textId="77777777" w:rsidR="00AA5C57" w:rsidRPr="00BA753C" w:rsidRDefault="00AA5C57" w:rsidP="00AA5C57">
                      <w:pPr>
                        <w:pStyle w:val="ListParagraph"/>
                        <w:widowControl w:val="0"/>
                        <w:numPr>
                          <w:ilvl w:val="0"/>
                          <w:numId w:val="8"/>
                        </w:numPr>
                        <w:autoSpaceDE w:val="0"/>
                        <w:autoSpaceDN w:val="0"/>
                        <w:spacing w:after="0" w:line="240" w:lineRule="auto"/>
                        <w:rPr>
                          <w:b/>
                          <w:color w:val="44546A" w:themeColor="text2"/>
                        </w:rPr>
                      </w:pPr>
                      <w:r>
                        <w:t>Detailed, justified opinions</w:t>
                      </w:r>
                    </w:p>
                    <w:p w14:paraId="53DE5B04" w14:textId="7777777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E2142B6" w14:textId="77777777" w:rsidR="00AA5C57" w:rsidRPr="00F52CCC" w:rsidRDefault="00AA5C57" w:rsidP="00AA5C57">
                            <w:pPr>
                              <w:spacing w:before="120"/>
                              <w:ind w:left="57" w:right="57"/>
                              <w:jc w:val="both"/>
                              <w:rPr>
                                <w:rFonts w:ascii="Segoe UI" w:hAnsi="Segoe UI" w:cs="Segoe UI"/>
                                <w:sz w:val="23"/>
                                <w:szCs w:val="23"/>
                              </w:rPr>
                            </w:pPr>
                            <w:r w:rsidRPr="00F52CCC">
                              <w:rPr>
                                <w:sz w:val="23"/>
                                <w:szCs w:val="23"/>
                              </w:rPr>
                              <w:t xml:space="preserve">In Year 8, students will build on key vocabulary and grammatical concepts seen in Year 7. Students will continue to develop and improve their skills in speaking, listening, reading and writing, so that by the end of Year 8, they will have improved confidence and proficiency in producing both spoken and written Spanish. Furthermore, they will increase their knowledge of vocabulary relating to wider topics to enable them to give more detailed, justified opinions in a range of tenses. </w:t>
                            </w:r>
                          </w:p>
                          <w:p w14:paraId="5971BF25" w14:textId="3A3D5637"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7"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" filled="f" strokecolor="#006fc0" strokeweight="1.5pt">
                <v:path arrowok="t"/>
                <v:textbox inset="0,0,0,0">
                  <w:txbxContent>
                    <w:p w14:paraId="5E2142B6" w14:textId="77777777" w:rsidR="00AA5C57" w:rsidRPr="00F52CCC" w:rsidRDefault="00AA5C57" w:rsidP="00AA5C57">
                      <w:pPr>
                        <w:spacing w:before="120"/>
                        <w:ind w:left="57" w:right="57"/>
                        <w:jc w:val="both"/>
                        <w:rPr>
                          <w:rFonts w:ascii="Segoe UI" w:hAnsi="Segoe UI" w:cs="Segoe UI"/>
                          <w:sz w:val="23"/>
                          <w:szCs w:val="23"/>
                        </w:rPr>
                      </w:pPr>
                      <w:r w:rsidRPr="00F52CCC">
                        <w:rPr>
                          <w:sz w:val="23"/>
                          <w:szCs w:val="23"/>
                        </w:rPr>
                        <w:t xml:space="preserve">In Year 8, students will build on key vocabulary and grammatical concepts seen in Year 7. Students will continue to develop and improve their skills in speaking, listening, reading and writing, so that by the end of Year 8, they will have improved confidence and proficiency in producing both spoken and written Spanish. Furthermore, they will increase their knowledge of vocabulary relating to wider topics to enable them to give more detailed, justified opinions in a range of tenses. </w:t>
                      </w:r>
                    </w:p>
                    <w:p w14:paraId="5971BF25" w14:textId="3A3D5637"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D4EC465" w14:textId="13912BA5" w:rsidR="00AA5C57" w:rsidRPr="00AA5C57" w:rsidRDefault="00AA5C57" w:rsidP="00AA5C57">
                            <w:pPr>
                              <w:jc w:val="center"/>
                              <w:rPr>
                                <w:rFonts w:ascii="Aptos" w:hAnsi="Aptos" w:cstheme="minorHAnsi"/>
                              </w:rPr>
                            </w:pPr>
                            <w:r>
                              <w:rPr>
                                <w:b/>
                                <w:bCs/>
                              </w:rPr>
                              <w:t xml:space="preserve">Unit 1: Las </w:t>
                            </w:r>
                            <w:proofErr w:type="spellStart"/>
                            <w:r>
                              <w:rPr>
                                <w:b/>
                                <w:bCs/>
                              </w:rPr>
                              <w:t>vacaciones</w:t>
                            </w:r>
                            <w:proofErr w:type="spellEnd"/>
                            <w:r>
                              <w:rPr>
                                <w:b/>
                                <w:bCs/>
                              </w:rPr>
                              <w:t xml:space="preserve"> </w:t>
                            </w:r>
                          </w:p>
                          <w:p w14:paraId="51D15219" w14:textId="77777777" w:rsidR="00AA5C57" w:rsidRDefault="00AA5C57" w:rsidP="00AA5C57">
                            <w:pPr>
                              <w:pStyle w:val="ListParagraph"/>
                              <w:widowControl w:val="0"/>
                              <w:numPr>
                                <w:ilvl w:val="0"/>
                                <w:numId w:val="7"/>
                              </w:numPr>
                              <w:autoSpaceDE w:val="0"/>
                              <w:autoSpaceDN w:val="0"/>
                              <w:spacing w:after="0" w:line="240" w:lineRule="auto"/>
                            </w:pPr>
                            <w:r>
                              <w:t>Travel &amp; transport</w:t>
                            </w:r>
                          </w:p>
                          <w:p w14:paraId="66476937" w14:textId="77777777" w:rsidR="00AA5C57" w:rsidRDefault="00AA5C57" w:rsidP="00AA5C57">
                            <w:pPr>
                              <w:pStyle w:val="ListParagraph"/>
                              <w:widowControl w:val="0"/>
                              <w:numPr>
                                <w:ilvl w:val="0"/>
                                <w:numId w:val="7"/>
                              </w:numPr>
                              <w:autoSpaceDE w:val="0"/>
                              <w:autoSpaceDN w:val="0"/>
                              <w:spacing w:after="0" w:line="240" w:lineRule="auto"/>
                            </w:pPr>
                            <w:r>
                              <w:t>Countries</w:t>
                            </w:r>
                          </w:p>
                          <w:p w14:paraId="5C9C3E8B" w14:textId="77777777" w:rsidR="00AA5C57" w:rsidRDefault="00AA5C57" w:rsidP="00AA5C57">
                            <w:pPr>
                              <w:pStyle w:val="ListParagraph"/>
                              <w:widowControl w:val="0"/>
                              <w:numPr>
                                <w:ilvl w:val="0"/>
                                <w:numId w:val="7"/>
                              </w:numPr>
                              <w:autoSpaceDE w:val="0"/>
                              <w:autoSpaceDN w:val="0"/>
                              <w:spacing w:after="0" w:line="240" w:lineRule="auto"/>
                            </w:pPr>
                            <w:r>
                              <w:t>Holiday activities</w:t>
                            </w:r>
                          </w:p>
                          <w:p w14:paraId="711832FC" w14:textId="77777777" w:rsidR="00AA5C57" w:rsidRDefault="00AA5C57" w:rsidP="00AA5C57">
                            <w:pPr>
                              <w:pStyle w:val="ListParagraph"/>
                              <w:widowControl w:val="0"/>
                              <w:numPr>
                                <w:ilvl w:val="0"/>
                                <w:numId w:val="7"/>
                              </w:numPr>
                              <w:autoSpaceDE w:val="0"/>
                              <w:autoSpaceDN w:val="0"/>
                              <w:spacing w:after="0" w:line="240" w:lineRule="auto"/>
                            </w:pPr>
                            <w:r>
                              <w:t>Weather</w:t>
                            </w:r>
                          </w:p>
                          <w:p w14:paraId="4868DB3E" w14:textId="77777777" w:rsidR="00AA5C57" w:rsidRDefault="00AA5C57" w:rsidP="00AA5C57">
                            <w:pPr>
                              <w:pStyle w:val="ListParagraph"/>
                              <w:widowControl w:val="0"/>
                              <w:numPr>
                                <w:ilvl w:val="0"/>
                                <w:numId w:val="7"/>
                              </w:numPr>
                              <w:autoSpaceDE w:val="0"/>
                              <w:autoSpaceDN w:val="0"/>
                              <w:spacing w:after="0" w:line="240" w:lineRule="auto"/>
                            </w:pPr>
                            <w:r>
                              <w:t>Past, present and future tenses</w:t>
                            </w:r>
                          </w:p>
                          <w:p w14:paraId="640DCDA1" w14:textId="77777777" w:rsidR="00AA5C57" w:rsidRDefault="00AA5C57" w:rsidP="00AA5C57">
                            <w:pPr>
                              <w:jc w:val="center"/>
                              <w:rPr>
                                <w:b/>
                                <w:bCs/>
                              </w:rPr>
                            </w:pPr>
                            <w:r>
                              <w:rPr>
                                <w:b/>
                                <w:bCs/>
                              </w:rPr>
                              <w:t xml:space="preserve">Unit 2: Todo </w:t>
                            </w:r>
                            <w:proofErr w:type="spellStart"/>
                            <w:r>
                              <w:rPr>
                                <w:b/>
                                <w:bCs/>
                              </w:rPr>
                              <w:t>sobre</w:t>
                            </w:r>
                            <w:proofErr w:type="spellEnd"/>
                            <w:r>
                              <w:rPr>
                                <w:b/>
                                <w:bCs/>
                              </w:rPr>
                              <w:t xml:space="preserve"> mi </w:t>
                            </w:r>
                            <w:proofErr w:type="spellStart"/>
                            <w:r>
                              <w:rPr>
                                <w:b/>
                                <w:bCs/>
                              </w:rPr>
                              <w:t>vida</w:t>
                            </w:r>
                            <w:proofErr w:type="spellEnd"/>
                          </w:p>
                          <w:p w14:paraId="00967E6C" w14:textId="77777777" w:rsidR="00AA5C57" w:rsidRDefault="00AA5C57" w:rsidP="00AA5C57">
                            <w:pPr>
                              <w:pStyle w:val="ListParagraph"/>
                              <w:widowControl w:val="0"/>
                              <w:numPr>
                                <w:ilvl w:val="0"/>
                                <w:numId w:val="8"/>
                              </w:numPr>
                              <w:autoSpaceDE w:val="0"/>
                              <w:autoSpaceDN w:val="0"/>
                              <w:spacing w:after="0" w:line="240" w:lineRule="auto"/>
                            </w:pPr>
                            <w:r>
                              <w:t>Mobile phones &amp; technology</w:t>
                            </w:r>
                          </w:p>
                          <w:p w14:paraId="287C9C0D" w14:textId="77777777" w:rsidR="00AA5C57" w:rsidRDefault="00AA5C57" w:rsidP="00AA5C57">
                            <w:pPr>
                              <w:pStyle w:val="ListParagraph"/>
                              <w:widowControl w:val="0"/>
                              <w:numPr>
                                <w:ilvl w:val="0"/>
                                <w:numId w:val="8"/>
                              </w:numPr>
                              <w:autoSpaceDE w:val="0"/>
                              <w:autoSpaceDN w:val="0"/>
                              <w:spacing w:after="0" w:line="240" w:lineRule="auto"/>
                            </w:pPr>
                            <w:r>
                              <w:t>Music &amp; TV preferences</w:t>
                            </w:r>
                          </w:p>
                          <w:p w14:paraId="4F7B55A5" w14:textId="77777777" w:rsidR="00AA5C57" w:rsidRDefault="00AA5C57" w:rsidP="00AA5C57">
                            <w:pPr>
                              <w:pStyle w:val="ListParagraph"/>
                              <w:widowControl w:val="0"/>
                              <w:numPr>
                                <w:ilvl w:val="0"/>
                                <w:numId w:val="8"/>
                              </w:numPr>
                              <w:autoSpaceDE w:val="0"/>
                              <w:autoSpaceDN w:val="0"/>
                              <w:spacing w:after="0" w:line="240" w:lineRule="auto"/>
                            </w:pPr>
                            <w:r>
                              <w:t>Comparatives</w:t>
                            </w:r>
                          </w:p>
                          <w:p w14:paraId="499185C0" w14:textId="77777777" w:rsidR="00AA5C57" w:rsidRDefault="00AA5C57" w:rsidP="00AA5C57">
                            <w:pPr>
                              <w:pStyle w:val="ListParagraph"/>
                              <w:widowControl w:val="0"/>
                              <w:numPr>
                                <w:ilvl w:val="0"/>
                                <w:numId w:val="8"/>
                              </w:numPr>
                              <w:autoSpaceDE w:val="0"/>
                              <w:autoSpaceDN w:val="0"/>
                              <w:spacing w:after="0" w:line="240" w:lineRule="auto"/>
                            </w:pPr>
                            <w:r>
                              <w:t>Past, present and future tenses</w:t>
                            </w:r>
                          </w:p>
                          <w:p w14:paraId="6EC500FF" w14:textId="77777777" w:rsidR="00AA5C57" w:rsidRPr="000164FA" w:rsidRDefault="00AA5C57" w:rsidP="00AA5C57">
                            <w:pPr>
                              <w:pStyle w:val="ListParagraph"/>
                              <w:widowControl w:val="0"/>
                              <w:numPr>
                                <w:ilvl w:val="0"/>
                                <w:numId w:val="8"/>
                              </w:numPr>
                              <w:autoSpaceDE w:val="0"/>
                              <w:autoSpaceDN w:val="0"/>
                              <w:spacing w:after="0" w:line="240" w:lineRule="auto"/>
                            </w:pPr>
                            <w:r>
                              <w:t>Detailed, justified opinions</w:t>
                            </w:r>
                          </w:p>
                          <w:p w14:paraId="208E8D5A" w14:textId="77777777" w:rsidR="00C01314" w:rsidRPr="00C01314" w:rsidRDefault="00C01314" w:rsidP="00C01314">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8"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BxJsZsBQIAAOUDAAAO&#10;AAAAAAAAAAAAAAAAAC4CAABkcnMvZTJvRG9jLnhtbFBLAQItABQABgAIAAAAIQB5LHWi4AAAAAwB&#10;AAAPAAAAAAAAAAAAAAAAAF8EAABkcnMvZG93bnJldi54bWxQSwUGAAAAAAQABADzAAAAbAUAAAAA&#10;" filled="f" strokecolor="#006fc0" strokeweight="1.5pt">
                <v:path arrowok="t"/>
                <v:textbox inset="0,0,0,0">
                  <w:txbxContent>
                    <w:p w14:paraId="7D4EC465" w14:textId="13912BA5" w:rsidR="00AA5C57" w:rsidRPr="00AA5C57" w:rsidRDefault="00AA5C57" w:rsidP="00AA5C57">
                      <w:pPr>
                        <w:jc w:val="center"/>
                        <w:rPr>
                          <w:rFonts w:ascii="Aptos" w:hAnsi="Aptos" w:cstheme="minorHAnsi"/>
                        </w:rPr>
                      </w:pPr>
                      <w:r>
                        <w:rPr>
                          <w:b/>
                          <w:bCs/>
                        </w:rPr>
                        <w:t xml:space="preserve">Unit 1: Las </w:t>
                      </w:r>
                      <w:proofErr w:type="spellStart"/>
                      <w:r>
                        <w:rPr>
                          <w:b/>
                          <w:bCs/>
                        </w:rPr>
                        <w:t>vacaciones</w:t>
                      </w:r>
                      <w:proofErr w:type="spellEnd"/>
                      <w:r>
                        <w:rPr>
                          <w:b/>
                          <w:bCs/>
                        </w:rPr>
                        <w:t xml:space="preserve"> </w:t>
                      </w:r>
                    </w:p>
                    <w:p w14:paraId="51D15219" w14:textId="77777777" w:rsidR="00AA5C57" w:rsidRDefault="00AA5C57" w:rsidP="00AA5C57">
                      <w:pPr>
                        <w:pStyle w:val="ListParagraph"/>
                        <w:widowControl w:val="0"/>
                        <w:numPr>
                          <w:ilvl w:val="0"/>
                          <w:numId w:val="7"/>
                        </w:numPr>
                        <w:autoSpaceDE w:val="0"/>
                        <w:autoSpaceDN w:val="0"/>
                        <w:spacing w:after="0" w:line="240" w:lineRule="auto"/>
                      </w:pPr>
                      <w:r>
                        <w:t>Travel &amp; transport</w:t>
                      </w:r>
                    </w:p>
                    <w:p w14:paraId="66476937" w14:textId="77777777" w:rsidR="00AA5C57" w:rsidRDefault="00AA5C57" w:rsidP="00AA5C57">
                      <w:pPr>
                        <w:pStyle w:val="ListParagraph"/>
                        <w:widowControl w:val="0"/>
                        <w:numPr>
                          <w:ilvl w:val="0"/>
                          <w:numId w:val="7"/>
                        </w:numPr>
                        <w:autoSpaceDE w:val="0"/>
                        <w:autoSpaceDN w:val="0"/>
                        <w:spacing w:after="0" w:line="240" w:lineRule="auto"/>
                      </w:pPr>
                      <w:r>
                        <w:t>Countries</w:t>
                      </w:r>
                    </w:p>
                    <w:p w14:paraId="5C9C3E8B" w14:textId="77777777" w:rsidR="00AA5C57" w:rsidRDefault="00AA5C57" w:rsidP="00AA5C57">
                      <w:pPr>
                        <w:pStyle w:val="ListParagraph"/>
                        <w:widowControl w:val="0"/>
                        <w:numPr>
                          <w:ilvl w:val="0"/>
                          <w:numId w:val="7"/>
                        </w:numPr>
                        <w:autoSpaceDE w:val="0"/>
                        <w:autoSpaceDN w:val="0"/>
                        <w:spacing w:after="0" w:line="240" w:lineRule="auto"/>
                      </w:pPr>
                      <w:r>
                        <w:t>Holiday activities</w:t>
                      </w:r>
                    </w:p>
                    <w:p w14:paraId="711832FC" w14:textId="77777777" w:rsidR="00AA5C57" w:rsidRDefault="00AA5C57" w:rsidP="00AA5C57">
                      <w:pPr>
                        <w:pStyle w:val="ListParagraph"/>
                        <w:widowControl w:val="0"/>
                        <w:numPr>
                          <w:ilvl w:val="0"/>
                          <w:numId w:val="7"/>
                        </w:numPr>
                        <w:autoSpaceDE w:val="0"/>
                        <w:autoSpaceDN w:val="0"/>
                        <w:spacing w:after="0" w:line="240" w:lineRule="auto"/>
                      </w:pPr>
                      <w:r>
                        <w:t>Weather</w:t>
                      </w:r>
                    </w:p>
                    <w:p w14:paraId="4868DB3E" w14:textId="77777777" w:rsidR="00AA5C57" w:rsidRDefault="00AA5C57" w:rsidP="00AA5C57">
                      <w:pPr>
                        <w:pStyle w:val="ListParagraph"/>
                        <w:widowControl w:val="0"/>
                        <w:numPr>
                          <w:ilvl w:val="0"/>
                          <w:numId w:val="7"/>
                        </w:numPr>
                        <w:autoSpaceDE w:val="0"/>
                        <w:autoSpaceDN w:val="0"/>
                        <w:spacing w:after="0" w:line="240" w:lineRule="auto"/>
                      </w:pPr>
                      <w:r>
                        <w:t>Past, present and future tenses</w:t>
                      </w:r>
                    </w:p>
                    <w:p w14:paraId="640DCDA1" w14:textId="77777777" w:rsidR="00AA5C57" w:rsidRDefault="00AA5C57" w:rsidP="00AA5C57">
                      <w:pPr>
                        <w:jc w:val="center"/>
                        <w:rPr>
                          <w:b/>
                          <w:bCs/>
                        </w:rPr>
                      </w:pPr>
                      <w:r>
                        <w:rPr>
                          <w:b/>
                          <w:bCs/>
                        </w:rPr>
                        <w:t xml:space="preserve">Unit 2: Todo </w:t>
                      </w:r>
                      <w:proofErr w:type="spellStart"/>
                      <w:r>
                        <w:rPr>
                          <w:b/>
                          <w:bCs/>
                        </w:rPr>
                        <w:t>sobre</w:t>
                      </w:r>
                      <w:proofErr w:type="spellEnd"/>
                      <w:r>
                        <w:rPr>
                          <w:b/>
                          <w:bCs/>
                        </w:rPr>
                        <w:t xml:space="preserve"> mi </w:t>
                      </w:r>
                      <w:proofErr w:type="spellStart"/>
                      <w:r>
                        <w:rPr>
                          <w:b/>
                          <w:bCs/>
                        </w:rPr>
                        <w:t>vida</w:t>
                      </w:r>
                      <w:proofErr w:type="spellEnd"/>
                    </w:p>
                    <w:p w14:paraId="00967E6C" w14:textId="77777777" w:rsidR="00AA5C57" w:rsidRDefault="00AA5C57" w:rsidP="00AA5C57">
                      <w:pPr>
                        <w:pStyle w:val="ListParagraph"/>
                        <w:widowControl w:val="0"/>
                        <w:numPr>
                          <w:ilvl w:val="0"/>
                          <w:numId w:val="8"/>
                        </w:numPr>
                        <w:autoSpaceDE w:val="0"/>
                        <w:autoSpaceDN w:val="0"/>
                        <w:spacing w:after="0" w:line="240" w:lineRule="auto"/>
                      </w:pPr>
                      <w:r>
                        <w:t>Mobile phones &amp; technology</w:t>
                      </w:r>
                    </w:p>
                    <w:p w14:paraId="287C9C0D" w14:textId="77777777" w:rsidR="00AA5C57" w:rsidRDefault="00AA5C57" w:rsidP="00AA5C57">
                      <w:pPr>
                        <w:pStyle w:val="ListParagraph"/>
                        <w:widowControl w:val="0"/>
                        <w:numPr>
                          <w:ilvl w:val="0"/>
                          <w:numId w:val="8"/>
                        </w:numPr>
                        <w:autoSpaceDE w:val="0"/>
                        <w:autoSpaceDN w:val="0"/>
                        <w:spacing w:after="0" w:line="240" w:lineRule="auto"/>
                      </w:pPr>
                      <w:r>
                        <w:t>Music &amp; TV preferences</w:t>
                      </w:r>
                    </w:p>
                    <w:p w14:paraId="4F7B55A5" w14:textId="77777777" w:rsidR="00AA5C57" w:rsidRDefault="00AA5C57" w:rsidP="00AA5C57">
                      <w:pPr>
                        <w:pStyle w:val="ListParagraph"/>
                        <w:widowControl w:val="0"/>
                        <w:numPr>
                          <w:ilvl w:val="0"/>
                          <w:numId w:val="8"/>
                        </w:numPr>
                        <w:autoSpaceDE w:val="0"/>
                        <w:autoSpaceDN w:val="0"/>
                        <w:spacing w:after="0" w:line="240" w:lineRule="auto"/>
                      </w:pPr>
                      <w:r>
                        <w:t>Comparatives</w:t>
                      </w:r>
                    </w:p>
                    <w:p w14:paraId="499185C0" w14:textId="77777777" w:rsidR="00AA5C57" w:rsidRDefault="00AA5C57" w:rsidP="00AA5C57">
                      <w:pPr>
                        <w:pStyle w:val="ListParagraph"/>
                        <w:widowControl w:val="0"/>
                        <w:numPr>
                          <w:ilvl w:val="0"/>
                          <w:numId w:val="8"/>
                        </w:numPr>
                        <w:autoSpaceDE w:val="0"/>
                        <w:autoSpaceDN w:val="0"/>
                        <w:spacing w:after="0" w:line="240" w:lineRule="auto"/>
                      </w:pPr>
                      <w:r>
                        <w:t>Past, present and future tenses</w:t>
                      </w:r>
                    </w:p>
                    <w:p w14:paraId="6EC500FF" w14:textId="77777777" w:rsidR="00AA5C57" w:rsidRPr="000164FA" w:rsidRDefault="00AA5C57" w:rsidP="00AA5C57">
                      <w:pPr>
                        <w:pStyle w:val="ListParagraph"/>
                        <w:widowControl w:val="0"/>
                        <w:numPr>
                          <w:ilvl w:val="0"/>
                          <w:numId w:val="8"/>
                        </w:numPr>
                        <w:autoSpaceDE w:val="0"/>
                        <w:autoSpaceDN w:val="0"/>
                        <w:spacing w:after="0" w:line="240" w:lineRule="auto"/>
                      </w:pPr>
                      <w:r>
                        <w:t>Detailed, justified opinions</w:t>
                      </w:r>
                    </w:p>
                    <w:p w14:paraId="208E8D5A" w14:textId="77777777" w:rsidR="00C01314" w:rsidRPr="00C01314" w:rsidRDefault="00C01314" w:rsidP="00C01314">
                      <w:pPr>
                        <w:rPr>
                          <w:sz w:val="24"/>
                          <w:szCs w:val="24"/>
                        </w:rPr>
                      </w:pPr>
                    </w:p>
                  </w:txbxContent>
                </v:textbox>
                <w10:wrap type="tight" anchory="page"/>
                <w10:anchorlock/>
              </v:shape>
            </w:pict>
          </mc:Fallback>
        </mc:AlternateContent>
      </w:r>
    </w:p>
    <w:sectPr w:rsidR="007E7A9A" w:rsidRPr="00963235" w:rsidSect="008836BF">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D8D4D" w14:textId="77777777" w:rsidR="004F0BA4" w:rsidRDefault="004F0BA4" w:rsidP="00A56EB3">
      <w:r>
        <w:separator/>
      </w:r>
    </w:p>
  </w:endnote>
  <w:endnote w:type="continuationSeparator" w:id="0">
    <w:p w14:paraId="34A813F8" w14:textId="77777777" w:rsidR="004F0BA4" w:rsidRDefault="004F0BA4"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0183F" w14:textId="67F49952" w:rsidR="00AA5C57" w:rsidRDefault="00AA5C5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1FFA6" w14:textId="77777777" w:rsidR="004F0BA4" w:rsidRDefault="004F0BA4" w:rsidP="00A56EB3">
      <w:r>
        <w:separator/>
      </w:r>
    </w:p>
  </w:footnote>
  <w:footnote w:type="continuationSeparator" w:id="0">
    <w:p w14:paraId="7B5D87D6" w14:textId="77777777" w:rsidR="004F0BA4" w:rsidRDefault="004F0BA4"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59CBD" w14:textId="0D597D8C" w:rsidR="00963235" w:rsidRPr="00605E59" w:rsidRDefault="00605E59">
    <w:pPr>
      <w:pStyle w:val="Header"/>
      <w:rPr>
        <w:lang w:val="en-US"/>
      </w:rPr>
    </w:pPr>
    <w:r>
      <w:rPr>
        <w:lang w:val="en-US"/>
      </w:rPr>
      <w:t>{</w:t>
    </w:r>
    <w:r w:rsidR="00AA5C57">
      <w:rPr>
        <w:lang w:val="en-US"/>
      </w:rPr>
      <w:t>MFL</w:t>
    </w:r>
    <w:r>
      <w:rPr>
        <w:lang w:val="en-US"/>
      </w:rPr>
      <w:t>} {Year</w:t>
    </w:r>
    <w:r w:rsidR="00AA5C57">
      <w:rPr>
        <w:lang w:val="en-US"/>
      </w:rPr>
      <w:t xml:space="preserve"> 8</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1"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9D1CC6"/>
    <w:multiLevelType w:val="hybridMultilevel"/>
    <w:tmpl w:val="2D7C7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581C9C"/>
    <w:multiLevelType w:val="hybridMultilevel"/>
    <w:tmpl w:val="7164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6" w15:restartNumberingAfterBreak="0">
    <w:nsid w:val="62774323"/>
    <w:multiLevelType w:val="hybridMultilevel"/>
    <w:tmpl w:val="C686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num w:numId="1" w16cid:durableId="1062021761">
    <w:abstractNumId w:val="5"/>
  </w:num>
  <w:num w:numId="2" w16cid:durableId="260573218">
    <w:abstractNumId w:val="8"/>
  </w:num>
  <w:num w:numId="3" w16cid:durableId="642851343">
    <w:abstractNumId w:val="0"/>
  </w:num>
  <w:num w:numId="4" w16cid:durableId="1536237610">
    <w:abstractNumId w:val="7"/>
  </w:num>
  <w:num w:numId="5" w16cid:durableId="1594315588">
    <w:abstractNumId w:val="4"/>
  </w:num>
  <w:num w:numId="6" w16cid:durableId="889658603">
    <w:abstractNumId w:val="1"/>
  </w:num>
  <w:num w:numId="7" w16cid:durableId="1109812340">
    <w:abstractNumId w:val="6"/>
  </w:num>
  <w:num w:numId="8" w16cid:durableId="510221183">
    <w:abstractNumId w:val="2"/>
  </w:num>
  <w:num w:numId="9" w16cid:durableId="1570967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57"/>
    <w:rsid w:val="00005800"/>
    <w:rsid w:val="00013C6F"/>
    <w:rsid w:val="00014295"/>
    <w:rsid w:val="00052D1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80D70"/>
    <w:rsid w:val="00187AE2"/>
    <w:rsid w:val="00190600"/>
    <w:rsid w:val="0019253B"/>
    <w:rsid w:val="001A0B3F"/>
    <w:rsid w:val="001A5929"/>
    <w:rsid w:val="001F0798"/>
    <w:rsid w:val="001F240B"/>
    <w:rsid w:val="00205363"/>
    <w:rsid w:val="00217B02"/>
    <w:rsid w:val="00220416"/>
    <w:rsid w:val="0022254B"/>
    <w:rsid w:val="002304F2"/>
    <w:rsid w:val="002429D5"/>
    <w:rsid w:val="00260AE5"/>
    <w:rsid w:val="002A4259"/>
    <w:rsid w:val="002B0819"/>
    <w:rsid w:val="002B5F3C"/>
    <w:rsid w:val="002B6B9D"/>
    <w:rsid w:val="00304586"/>
    <w:rsid w:val="003075F9"/>
    <w:rsid w:val="00312E6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025F"/>
    <w:rsid w:val="00415D9A"/>
    <w:rsid w:val="00420518"/>
    <w:rsid w:val="00424CF9"/>
    <w:rsid w:val="004568F2"/>
    <w:rsid w:val="004875B4"/>
    <w:rsid w:val="004944C6"/>
    <w:rsid w:val="004A5EB2"/>
    <w:rsid w:val="004C6924"/>
    <w:rsid w:val="004C7653"/>
    <w:rsid w:val="004D27E3"/>
    <w:rsid w:val="004D2CAC"/>
    <w:rsid w:val="004D6BD3"/>
    <w:rsid w:val="004E4E75"/>
    <w:rsid w:val="004F0BA4"/>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34CC1"/>
    <w:rsid w:val="00A56EB3"/>
    <w:rsid w:val="00A664C0"/>
    <w:rsid w:val="00A95D1F"/>
    <w:rsid w:val="00A96259"/>
    <w:rsid w:val="00AA5C57"/>
    <w:rsid w:val="00AA7D20"/>
    <w:rsid w:val="00AD6FCF"/>
    <w:rsid w:val="00AF52DB"/>
    <w:rsid w:val="00AF7E1F"/>
    <w:rsid w:val="00B10B1D"/>
    <w:rsid w:val="00B40F8D"/>
    <w:rsid w:val="00B61765"/>
    <w:rsid w:val="00B72A61"/>
    <w:rsid w:val="00B92CED"/>
    <w:rsid w:val="00B92D4A"/>
    <w:rsid w:val="00BA466F"/>
    <w:rsid w:val="00BB449A"/>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E554E"/>
    <w:rsid w:val="00DE6190"/>
    <w:rsid w:val="00DF2F17"/>
    <w:rsid w:val="00DF4171"/>
    <w:rsid w:val="00E06741"/>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5BA4"/>
    <w:rsid w:val="00F3660A"/>
    <w:rsid w:val="00F40C72"/>
    <w:rsid w:val="00F61A93"/>
    <w:rsid w:val="00F72B17"/>
    <w:rsid w:val="00F75617"/>
    <w:rsid w:val="00F823BE"/>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31F9BD"/>
  <w15:chartTrackingRefBased/>
  <w15:docId w15:val="{555E318E-AA46-458E-AEE6-4CC670C2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quizlet.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panishdict.com" TargetMode="External"/><Relationship Id="rId17" Type="http://schemas.openxmlformats.org/officeDocument/2006/relationships/hyperlink" Target="http://www.bbc.co.uk/bitesize" TargetMode="External"/><Relationship Id="rId2" Type="http://schemas.openxmlformats.org/officeDocument/2006/relationships/customXml" Target="../customXml/item2.xml"/><Relationship Id="rId16" Type="http://schemas.openxmlformats.org/officeDocument/2006/relationships/hyperlink" Target="http://www.quizle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necalearning.com" TargetMode="External"/><Relationship Id="rId5" Type="http://schemas.openxmlformats.org/officeDocument/2006/relationships/styles" Target="styles.xml"/><Relationship Id="rId15" Type="http://schemas.openxmlformats.org/officeDocument/2006/relationships/hyperlink" Target="http://www.spanishdict.com" TargetMode="External"/><Relationship Id="rId10" Type="http://schemas.openxmlformats.org/officeDocument/2006/relationships/hyperlink" Target="http://www.senecalearning.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bc.co.uk/bitesiz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customXml/itemProps2.xml><?xml version="1.0" encoding="utf-8"?>
<ds:datastoreItem xmlns:ds="http://schemas.openxmlformats.org/officeDocument/2006/customXml" ds:itemID="{0FF72CC6-765E-4CFF-ADC1-0EDAEFFC1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225D8-0750-41A1-A8D1-7BDDB26C3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Updated Template</Template>
  <TotalTime>3</TotalTime>
  <Pages>1</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4</cp:revision>
  <dcterms:created xsi:type="dcterms:W3CDTF">2026-07-15T10:31:00Z</dcterms:created>
  <dcterms:modified xsi:type="dcterms:W3CDTF">2026-07-21T08:03:00Z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